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0D80" w:rsidRDefault="00884921" w:rsidP="00603D27">
      <w:pPr>
        <w:jc w:val="center"/>
        <w:rPr>
          <w:b/>
          <w:sz w:val="48"/>
          <w:szCs w:val="48"/>
          <w:u w:val="single"/>
        </w:rPr>
      </w:pPr>
      <w:bookmarkStart w:id="0" w:name="_GoBack"/>
      <w:bookmarkEnd w:id="0"/>
      <w:r w:rsidRPr="00603D27">
        <w:rPr>
          <w:b/>
          <w:sz w:val="48"/>
          <w:szCs w:val="48"/>
          <w:u w:val="single"/>
        </w:rPr>
        <w:t xml:space="preserve">Volunteer </w:t>
      </w:r>
      <w:r w:rsidR="00A021BC">
        <w:rPr>
          <w:b/>
          <w:sz w:val="48"/>
          <w:szCs w:val="48"/>
          <w:u w:val="single"/>
        </w:rPr>
        <w:t>Question Form</w:t>
      </w:r>
    </w:p>
    <w:p w:rsidR="00A021BC" w:rsidRPr="00603D27" w:rsidRDefault="00A021BC" w:rsidP="00603D27">
      <w:pPr>
        <w:jc w:val="center"/>
        <w:rPr>
          <w:b/>
          <w:sz w:val="48"/>
          <w:szCs w:val="48"/>
          <w:u w:val="single"/>
        </w:rPr>
      </w:pPr>
    </w:p>
    <w:p w:rsidR="00884921" w:rsidRDefault="00884921" w:rsidP="00884921">
      <w:pPr>
        <w:pStyle w:val="ListParagraph"/>
        <w:numPr>
          <w:ilvl w:val="0"/>
          <w:numId w:val="1"/>
        </w:numPr>
      </w:pPr>
      <w:r>
        <w:t xml:space="preserve">How did you hear about </w:t>
      </w:r>
      <w:r w:rsidR="00CE59B0">
        <w:t>our</w:t>
      </w:r>
      <w:r>
        <w:t xml:space="preserve"> volunteer </w:t>
      </w:r>
      <w:r w:rsidR="00A021BC">
        <w:t>opportunities</w:t>
      </w:r>
      <w:r>
        <w:t>?</w:t>
      </w:r>
    </w:p>
    <w:p w:rsidR="00CE59B0" w:rsidRDefault="00CE59B0" w:rsidP="00CE59B0"/>
    <w:p w:rsidR="00CE59B0" w:rsidRDefault="00CE59B0" w:rsidP="00CE59B0"/>
    <w:p w:rsidR="00884921" w:rsidRDefault="00884921" w:rsidP="00884921">
      <w:pPr>
        <w:pStyle w:val="ListParagraph"/>
        <w:numPr>
          <w:ilvl w:val="0"/>
          <w:numId w:val="1"/>
        </w:numPr>
      </w:pPr>
      <w:r>
        <w:t>Why do you want to volunteer for Bristol Old Vic?</w:t>
      </w:r>
    </w:p>
    <w:p w:rsidR="00CE59B0" w:rsidRDefault="00CE59B0" w:rsidP="00CE59B0"/>
    <w:p w:rsidR="00CE59B0" w:rsidRDefault="00CE59B0" w:rsidP="00CE59B0"/>
    <w:p w:rsidR="00884921" w:rsidRDefault="00884921" w:rsidP="00884921">
      <w:pPr>
        <w:pStyle w:val="ListParagraph"/>
        <w:numPr>
          <w:ilvl w:val="0"/>
          <w:numId w:val="1"/>
        </w:numPr>
      </w:pPr>
      <w:r>
        <w:t>What do you hope to get out of volunteering with us?</w:t>
      </w:r>
    </w:p>
    <w:p w:rsidR="00CE59B0" w:rsidRDefault="00CE59B0" w:rsidP="00CE59B0"/>
    <w:p w:rsidR="00CE59B0" w:rsidRDefault="00CE59B0" w:rsidP="00CE59B0"/>
    <w:p w:rsidR="00884921" w:rsidRDefault="00440716" w:rsidP="00884921">
      <w:pPr>
        <w:pStyle w:val="ListParagraph"/>
        <w:numPr>
          <w:ilvl w:val="0"/>
          <w:numId w:val="1"/>
        </w:numPr>
      </w:pPr>
      <w:r>
        <w:t>Have you ever volunteered anywhere else before?</w:t>
      </w:r>
    </w:p>
    <w:p w:rsidR="00CE59B0" w:rsidRDefault="00CE59B0" w:rsidP="00CE59B0"/>
    <w:p w:rsidR="00CE59B0" w:rsidRDefault="00CE59B0" w:rsidP="00CE59B0"/>
    <w:p w:rsidR="00CE59B0" w:rsidRPr="00CE59B0" w:rsidRDefault="00CE59B0" w:rsidP="00CE59B0">
      <w:pPr>
        <w:pStyle w:val="ListParagraph"/>
        <w:numPr>
          <w:ilvl w:val="0"/>
          <w:numId w:val="1"/>
        </w:numPr>
      </w:pPr>
      <w:r w:rsidRPr="00CE59B0">
        <w:rPr>
          <w:bCs/>
        </w:rPr>
        <w:t>Volunteering involves a lot of talking to people and approaching visitors-is this something you feel comfortable with doing?</w:t>
      </w:r>
    </w:p>
    <w:p w:rsidR="00CE59B0" w:rsidRDefault="00CE59B0" w:rsidP="00CE59B0"/>
    <w:p w:rsidR="00955D60" w:rsidRDefault="00955D60" w:rsidP="00955D60"/>
    <w:p w:rsidR="00955D60" w:rsidRDefault="00955D60" w:rsidP="00955D60"/>
    <w:p w:rsidR="00955D60" w:rsidRDefault="00955D60" w:rsidP="00955D60">
      <w:r>
        <w:t>Signed……………………………………………………………………………        Date………………………….</w:t>
      </w:r>
    </w:p>
    <w:sectPr w:rsidR="00955D60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3D27" w:rsidRDefault="00603D27" w:rsidP="00603D27">
      <w:pPr>
        <w:spacing w:after="0" w:line="240" w:lineRule="auto"/>
      </w:pPr>
      <w:r>
        <w:separator/>
      </w:r>
    </w:p>
  </w:endnote>
  <w:endnote w:type="continuationSeparator" w:id="0">
    <w:p w:rsidR="00603D27" w:rsidRDefault="00603D27" w:rsidP="00603D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3D27" w:rsidRDefault="00603D27" w:rsidP="00603D27">
      <w:pPr>
        <w:spacing w:after="0" w:line="240" w:lineRule="auto"/>
      </w:pPr>
      <w:r>
        <w:separator/>
      </w:r>
    </w:p>
  </w:footnote>
  <w:footnote w:type="continuationSeparator" w:id="0">
    <w:p w:rsidR="00603D27" w:rsidRDefault="00603D27" w:rsidP="00603D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3D27" w:rsidRDefault="000574B8">
    <w:pPr>
      <w:pStyle w:val="Header"/>
    </w:pPr>
    <w:r w:rsidRPr="000574B8">
      <w:drawing>
        <wp:inline distT="0" distB="0" distL="0" distR="0">
          <wp:extent cx="1666875" cy="1066800"/>
          <wp:effectExtent l="0" t="0" r="9525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66875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03D27" w:rsidRDefault="00603D2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791A32"/>
    <w:multiLevelType w:val="hybridMultilevel"/>
    <w:tmpl w:val="67AEFC0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4921"/>
    <w:rsid w:val="000574B8"/>
    <w:rsid w:val="00152A03"/>
    <w:rsid w:val="003D3B5F"/>
    <w:rsid w:val="00440716"/>
    <w:rsid w:val="00603D27"/>
    <w:rsid w:val="00884921"/>
    <w:rsid w:val="00955D60"/>
    <w:rsid w:val="00A021BC"/>
    <w:rsid w:val="00B10D80"/>
    <w:rsid w:val="00CE5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57733F4-FBB2-4528-AF52-161EE667B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8492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03D2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3D27"/>
  </w:style>
  <w:style w:type="paragraph" w:styleId="Footer">
    <w:name w:val="footer"/>
    <w:basedOn w:val="Normal"/>
    <w:link w:val="FooterChar"/>
    <w:uiPriority w:val="99"/>
    <w:unhideWhenUsed/>
    <w:rsid w:val="00603D2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3D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5E8582E0</Template>
  <TotalTime>0</TotalTime>
  <Pages>1</Pages>
  <Words>63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Liam Wiseman</dc:creator>
  <cp:keywords/>
  <dc:description/>
  <cp:lastModifiedBy>Liam Wiseman</cp:lastModifiedBy>
  <cp:revision>2</cp:revision>
  <dcterms:created xsi:type="dcterms:W3CDTF">2018-11-02T18:12:00Z</dcterms:created>
  <dcterms:modified xsi:type="dcterms:W3CDTF">2018-11-02T18:12:00Z</dcterms:modified>
</cp:coreProperties>
</file>