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325C960" w14:textId="77777777" w:rsidR="004F5E6A" w:rsidRPr="00C36F9D" w:rsidRDefault="004F5E6A" w:rsidP="00C36F9D">
      <w:pPr>
        <w:jc w:val="center"/>
        <w:rPr>
          <w:rFonts w:ascii="Calibri" w:hAnsi="Calibri" w:cs="Lucida Grande"/>
          <w:sz w:val="20"/>
        </w:rPr>
      </w:pPr>
      <w:r w:rsidRPr="00C777D6">
        <w:rPr>
          <w:rFonts w:ascii="Roboto Medium" w:hAnsi="Roboto Medium" w:cs="Arial"/>
          <w:b/>
          <w:sz w:val="32"/>
          <w:szCs w:val="28"/>
          <w:lang w:val="en-GB"/>
        </w:rPr>
        <w:t>JOB DESCRIPTION</w:t>
      </w:r>
    </w:p>
    <w:p w14:paraId="0BAB4D68" w14:textId="77777777" w:rsidR="004F5E6A" w:rsidRPr="00C777D6" w:rsidRDefault="004F5E6A" w:rsidP="00711E3E">
      <w:pPr>
        <w:rPr>
          <w:rFonts w:ascii="Roboto Light" w:hAnsi="Roboto Light" w:cs="Arial"/>
          <w:b/>
          <w:szCs w:val="28"/>
          <w:lang w:val="en-GB"/>
        </w:rPr>
      </w:pPr>
    </w:p>
    <w:p w14:paraId="45C5470D" w14:textId="52496E5B" w:rsidR="00E83D4D" w:rsidRPr="00C777D6" w:rsidRDefault="00E83D4D" w:rsidP="00E83D4D">
      <w:pPr>
        <w:ind w:left="360"/>
        <w:rPr>
          <w:rFonts w:ascii="Roboto Medium" w:hAnsi="Roboto Medium" w:cs="Arial"/>
          <w:b/>
          <w:szCs w:val="28"/>
          <w:lang w:val="en-GB"/>
        </w:rPr>
      </w:pPr>
      <w:r>
        <w:rPr>
          <w:rFonts w:ascii="Roboto Medium" w:hAnsi="Roboto Medium" w:cs="Arial"/>
          <w:b/>
          <w:szCs w:val="28"/>
          <w:lang w:val="en-GB"/>
        </w:rPr>
        <w:t>Post:</w:t>
      </w:r>
      <w:r>
        <w:rPr>
          <w:rFonts w:ascii="Roboto Medium" w:hAnsi="Roboto Medium" w:cs="Arial"/>
          <w:b/>
          <w:szCs w:val="28"/>
          <w:lang w:val="en-GB"/>
        </w:rPr>
        <w:tab/>
      </w:r>
      <w:r>
        <w:rPr>
          <w:rFonts w:ascii="Roboto Medium" w:hAnsi="Roboto Medium" w:cs="Arial"/>
          <w:b/>
          <w:szCs w:val="28"/>
          <w:lang w:val="en-GB"/>
        </w:rPr>
        <w:tab/>
      </w:r>
      <w:r>
        <w:rPr>
          <w:rFonts w:ascii="Roboto Medium" w:hAnsi="Roboto Medium" w:cs="Arial"/>
          <w:b/>
          <w:szCs w:val="28"/>
          <w:lang w:val="en-GB"/>
        </w:rPr>
        <w:tab/>
        <w:t xml:space="preserve">Finance </w:t>
      </w:r>
      <w:r w:rsidR="00717A37">
        <w:rPr>
          <w:rFonts w:ascii="Roboto Medium" w:hAnsi="Roboto Medium" w:cs="Arial"/>
          <w:b/>
          <w:szCs w:val="28"/>
          <w:lang w:val="en-GB"/>
        </w:rPr>
        <w:t>Director</w:t>
      </w:r>
    </w:p>
    <w:p w14:paraId="3C43A75F" w14:textId="77777777" w:rsidR="004F5E6A" w:rsidRPr="00C777D6" w:rsidRDefault="004F5E6A" w:rsidP="005C0A55">
      <w:pPr>
        <w:ind w:left="360"/>
        <w:rPr>
          <w:rFonts w:ascii="Roboto Medium" w:hAnsi="Roboto Medium" w:cs="Arial"/>
          <w:b/>
          <w:szCs w:val="28"/>
          <w:lang w:val="en-GB"/>
        </w:rPr>
      </w:pPr>
    </w:p>
    <w:p w14:paraId="0A78C5B3" w14:textId="404BA18C" w:rsidR="004F5E6A" w:rsidRDefault="00E83D4D" w:rsidP="005C0A55">
      <w:pPr>
        <w:ind w:left="360"/>
        <w:rPr>
          <w:rFonts w:ascii="Roboto Medium" w:hAnsi="Roboto Medium" w:cs="Arial"/>
          <w:b/>
          <w:szCs w:val="28"/>
          <w:lang w:val="en-GB"/>
        </w:rPr>
      </w:pPr>
      <w:r>
        <w:rPr>
          <w:rFonts w:ascii="Roboto Medium" w:hAnsi="Roboto Medium" w:cs="Arial"/>
          <w:b/>
          <w:szCs w:val="28"/>
          <w:lang w:val="en-GB"/>
        </w:rPr>
        <w:t>Responsible to:</w:t>
      </w:r>
      <w:r>
        <w:rPr>
          <w:rFonts w:ascii="Roboto Medium" w:hAnsi="Roboto Medium" w:cs="Arial"/>
          <w:b/>
          <w:szCs w:val="28"/>
          <w:lang w:val="en-GB"/>
        </w:rPr>
        <w:tab/>
      </w:r>
      <w:r w:rsidR="00551C40">
        <w:rPr>
          <w:rFonts w:ascii="Roboto Medium" w:hAnsi="Roboto Medium" w:cs="Arial"/>
          <w:b/>
          <w:szCs w:val="28"/>
          <w:lang w:val="en-GB"/>
        </w:rPr>
        <w:tab/>
      </w:r>
      <w:r w:rsidR="00717A37">
        <w:rPr>
          <w:rFonts w:ascii="Roboto Medium" w:hAnsi="Roboto Medium" w:cs="Arial"/>
          <w:b/>
          <w:szCs w:val="28"/>
          <w:lang w:val="en-GB"/>
        </w:rPr>
        <w:t>Executive Director</w:t>
      </w:r>
    </w:p>
    <w:p w14:paraId="2D161742" w14:textId="438711B3" w:rsidR="00717A37" w:rsidRDefault="00717A37" w:rsidP="005C0A55">
      <w:pPr>
        <w:ind w:left="360"/>
        <w:rPr>
          <w:rFonts w:ascii="Roboto Medium" w:hAnsi="Roboto Medium" w:cs="Arial"/>
          <w:b/>
          <w:szCs w:val="28"/>
          <w:lang w:val="en-GB"/>
        </w:rPr>
      </w:pPr>
    </w:p>
    <w:p w14:paraId="2FBEC7E3" w14:textId="30814CD4" w:rsidR="00717A37" w:rsidRPr="00C777D6" w:rsidRDefault="00717A37" w:rsidP="005C0A55">
      <w:pPr>
        <w:ind w:left="360"/>
        <w:rPr>
          <w:rFonts w:ascii="Roboto Medium" w:hAnsi="Roboto Medium" w:cs="Arial"/>
          <w:b/>
          <w:szCs w:val="28"/>
          <w:lang w:val="en-GB"/>
        </w:rPr>
      </w:pPr>
      <w:r>
        <w:rPr>
          <w:rFonts w:ascii="Roboto Medium" w:hAnsi="Roboto Medium" w:cs="Arial"/>
          <w:b/>
          <w:szCs w:val="28"/>
          <w:lang w:val="en-GB"/>
        </w:rPr>
        <w:t>Responsible for:</w:t>
      </w:r>
      <w:r w:rsidR="00551C40">
        <w:rPr>
          <w:rFonts w:ascii="Roboto Medium" w:hAnsi="Roboto Medium" w:cs="Arial"/>
          <w:b/>
          <w:szCs w:val="28"/>
          <w:lang w:val="en-GB"/>
        </w:rPr>
        <w:tab/>
      </w:r>
      <w:r>
        <w:rPr>
          <w:rFonts w:ascii="Roboto Medium" w:hAnsi="Roboto Medium" w:cs="Arial"/>
          <w:b/>
          <w:szCs w:val="28"/>
          <w:lang w:val="en-GB"/>
        </w:rPr>
        <w:tab/>
      </w:r>
      <w:r w:rsidR="00961CBF">
        <w:rPr>
          <w:rFonts w:ascii="Roboto Medium" w:hAnsi="Roboto Medium" w:cs="Arial"/>
          <w:b/>
          <w:szCs w:val="28"/>
          <w:lang w:val="en-GB"/>
        </w:rPr>
        <w:t>F</w:t>
      </w:r>
      <w:r>
        <w:rPr>
          <w:rFonts w:ascii="Roboto Medium" w:hAnsi="Roboto Medium" w:cs="Arial"/>
          <w:b/>
          <w:szCs w:val="28"/>
          <w:lang w:val="en-GB"/>
        </w:rPr>
        <w:t>inance Team</w:t>
      </w:r>
      <w:r>
        <w:rPr>
          <w:rFonts w:ascii="Roboto Medium" w:hAnsi="Roboto Medium" w:cs="Arial"/>
          <w:b/>
          <w:szCs w:val="28"/>
          <w:lang w:val="en-GB"/>
        </w:rPr>
        <w:br/>
      </w:r>
      <w:r>
        <w:rPr>
          <w:rFonts w:ascii="Roboto Medium" w:hAnsi="Roboto Medium" w:cs="Arial"/>
          <w:b/>
          <w:szCs w:val="28"/>
          <w:lang w:val="en-GB"/>
        </w:rPr>
        <w:tab/>
      </w:r>
      <w:r>
        <w:rPr>
          <w:rFonts w:ascii="Roboto Medium" w:hAnsi="Roboto Medium" w:cs="Arial"/>
          <w:b/>
          <w:szCs w:val="28"/>
          <w:lang w:val="en-GB"/>
        </w:rPr>
        <w:tab/>
      </w:r>
      <w:r>
        <w:rPr>
          <w:rFonts w:ascii="Roboto Medium" w:hAnsi="Roboto Medium" w:cs="Arial"/>
          <w:b/>
          <w:szCs w:val="28"/>
          <w:lang w:val="en-GB"/>
        </w:rPr>
        <w:tab/>
      </w:r>
      <w:r>
        <w:rPr>
          <w:rFonts w:ascii="Roboto Medium" w:hAnsi="Roboto Medium" w:cs="Arial"/>
          <w:b/>
          <w:szCs w:val="28"/>
          <w:lang w:val="en-GB"/>
        </w:rPr>
        <w:tab/>
      </w:r>
    </w:p>
    <w:p w14:paraId="564523DD" w14:textId="77777777" w:rsidR="004F5E6A" w:rsidRPr="00C777D6" w:rsidRDefault="004F5E6A" w:rsidP="005C0A55">
      <w:pPr>
        <w:ind w:left="360"/>
        <w:rPr>
          <w:rFonts w:ascii="Roboto Medium" w:hAnsi="Roboto Medium" w:cs="Arial"/>
          <w:b/>
          <w:szCs w:val="28"/>
          <w:lang w:val="en-GB"/>
        </w:rPr>
      </w:pPr>
    </w:p>
    <w:p w14:paraId="360F7E1F" w14:textId="77777777" w:rsidR="00C777D6" w:rsidRPr="00C777D6" w:rsidRDefault="00C777D6" w:rsidP="00F07A5F">
      <w:pPr>
        <w:rPr>
          <w:rFonts w:ascii="Roboto Light" w:hAnsi="Roboto Light" w:cs="Arial"/>
          <w:b/>
          <w:szCs w:val="28"/>
          <w:lang w:val="en-GB"/>
        </w:rPr>
      </w:pPr>
    </w:p>
    <w:p w14:paraId="0B662A94" w14:textId="77777777" w:rsidR="00F07A5F" w:rsidRPr="00C777D6" w:rsidRDefault="00F07A5F" w:rsidP="00F07A5F">
      <w:pPr>
        <w:rPr>
          <w:rFonts w:ascii="Roboto Medium" w:hAnsi="Roboto Medium"/>
          <w:b/>
          <w:sz w:val="28"/>
          <w:szCs w:val="28"/>
          <w:lang w:val="en-GB"/>
        </w:rPr>
      </w:pPr>
      <w:r w:rsidRPr="00C777D6">
        <w:rPr>
          <w:rFonts w:ascii="Roboto Medium" w:hAnsi="Roboto Medium"/>
          <w:b/>
          <w:sz w:val="28"/>
          <w:szCs w:val="28"/>
        </w:rPr>
        <w:t>Purpose of the Role</w:t>
      </w:r>
    </w:p>
    <w:p w14:paraId="697C35E5" w14:textId="77777777" w:rsidR="00F07A5F" w:rsidRPr="00C777D6" w:rsidRDefault="00F07A5F" w:rsidP="00F07A5F">
      <w:pPr>
        <w:rPr>
          <w:rFonts w:ascii="Roboto Light" w:hAnsi="Roboto Light"/>
          <w:szCs w:val="28"/>
        </w:rPr>
      </w:pPr>
    </w:p>
    <w:p w14:paraId="10C5CC50" w14:textId="0526BCA3" w:rsidR="00717A37" w:rsidRDefault="00717A37" w:rsidP="00717A37">
      <w:pPr>
        <w:rPr>
          <w:rFonts w:ascii="Roboto Light" w:hAnsi="Roboto Light"/>
          <w:szCs w:val="28"/>
          <w:lang w:val="en-GB"/>
        </w:rPr>
      </w:pPr>
      <w:r w:rsidRPr="00717A37">
        <w:rPr>
          <w:rFonts w:ascii="Roboto Light" w:hAnsi="Roboto Light"/>
          <w:szCs w:val="28"/>
          <w:lang w:val="en-GB"/>
        </w:rPr>
        <w:t>The Finance Director is responsible for the strategic development and maintenance of the charity’s financial and management accounting and budgeting systems; the production of monthly management accounts for the charity and Ltd company; preparation of the annual financial statements</w:t>
      </w:r>
      <w:r w:rsidR="001C24FF">
        <w:rPr>
          <w:rFonts w:ascii="Roboto Light" w:hAnsi="Roboto Light"/>
          <w:szCs w:val="28"/>
          <w:lang w:val="en-GB"/>
        </w:rPr>
        <w:t>;</w:t>
      </w:r>
      <w:r w:rsidRPr="00717A37">
        <w:rPr>
          <w:rFonts w:ascii="Roboto Light" w:hAnsi="Roboto Light"/>
          <w:szCs w:val="28"/>
          <w:lang w:val="en-GB"/>
        </w:rPr>
        <w:t xml:space="preserve"> managing the annual external audit and developing robust internal controls; cash reporting and forecasting disciplines.</w:t>
      </w:r>
    </w:p>
    <w:p w14:paraId="3FA0A798" w14:textId="77777777" w:rsidR="00717A37" w:rsidRPr="00717A37" w:rsidRDefault="00717A37" w:rsidP="00717A37">
      <w:pPr>
        <w:rPr>
          <w:rFonts w:ascii="Roboto Light" w:hAnsi="Roboto Light"/>
          <w:szCs w:val="28"/>
          <w:lang w:val="en-GB"/>
        </w:rPr>
      </w:pPr>
    </w:p>
    <w:p w14:paraId="0F3BCF64" w14:textId="1F3BC17E" w:rsidR="00717A37" w:rsidRPr="00717A37" w:rsidRDefault="00717A37" w:rsidP="00717A37">
      <w:pPr>
        <w:rPr>
          <w:rFonts w:ascii="Roboto Light" w:hAnsi="Roboto Light"/>
          <w:szCs w:val="28"/>
          <w:lang w:val="en-GB"/>
        </w:rPr>
      </w:pPr>
      <w:r w:rsidRPr="00717A37">
        <w:rPr>
          <w:rFonts w:ascii="Roboto Light" w:hAnsi="Roboto Light"/>
          <w:szCs w:val="28"/>
          <w:lang w:val="en-GB"/>
        </w:rPr>
        <w:t xml:space="preserve">Working at both a strategic and operational level, the role will help ensure that all aspects of the Theatre’s functionality is effectively delivered through working closely with both internal and external stakeholders to provide support and stewardship to the </w:t>
      </w:r>
      <w:r w:rsidR="001C24FF">
        <w:rPr>
          <w:rFonts w:ascii="Roboto Light" w:hAnsi="Roboto Light"/>
          <w:szCs w:val="28"/>
          <w:lang w:val="en-GB"/>
        </w:rPr>
        <w:t>Senior Management</w:t>
      </w:r>
      <w:r w:rsidRPr="00717A37">
        <w:rPr>
          <w:rFonts w:ascii="Roboto Light" w:hAnsi="Roboto Light"/>
          <w:szCs w:val="28"/>
          <w:lang w:val="en-GB"/>
        </w:rPr>
        <w:t xml:space="preserve"> team for financial matters.</w:t>
      </w:r>
    </w:p>
    <w:p w14:paraId="66092BF7" w14:textId="77777777" w:rsidR="00BA4F06" w:rsidRPr="00C777D6" w:rsidRDefault="00BA4F06" w:rsidP="00F07A5F">
      <w:pPr>
        <w:rPr>
          <w:rFonts w:ascii="Roboto Light" w:hAnsi="Roboto Light"/>
          <w:szCs w:val="28"/>
        </w:rPr>
      </w:pPr>
    </w:p>
    <w:p w14:paraId="08E88C88" w14:textId="77777777" w:rsidR="00BA4F06" w:rsidRPr="00C777D6" w:rsidRDefault="00BA4F06" w:rsidP="00F07A5F">
      <w:pPr>
        <w:rPr>
          <w:rFonts w:ascii="Roboto Medium" w:hAnsi="Roboto Medium"/>
          <w:b/>
          <w:sz w:val="28"/>
          <w:szCs w:val="28"/>
        </w:rPr>
      </w:pPr>
      <w:r w:rsidRPr="00C777D6">
        <w:rPr>
          <w:rFonts w:ascii="Roboto Medium" w:hAnsi="Roboto Medium"/>
          <w:b/>
          <w:sz w:val="28"/>
          <w:szCs w:val="28"/>
        </w:rPr>
        <w:t>Structure of the Team</w:t>
      </w:r>
    </w:p>
    <w:p w14:paraId="5C64032A" w14:textId="77777777" w:rsidR="00BA4F06" w:rsidRPr="00C777D6" w:rsidRDefault="00BA4F06" w:rsidP="00F07A5F">
      <w:pPr>
        <w:rPr>
          <w:rFonts w:ascii="Roboto Light" w:hAnsi="Roboto Light"/>
          <w:b/>
          <w:sz w:val="28"/>
          <w:szCs w:val="28"/>
        </w:rPr>
      </w:pPr>
    </w:p>
    <w:p w14:paraId="03DA4039" w14:textId="5DFC49F6" w:rsidR="00BA4F06" w:rsidRPr="00C777D6" w:rsidRDefault="00BA4F06" w:rsidP="008123E1">
      <w:pPr>
        <w:jc w:val="both"/>
        <w:rPr>
          <w:rFonts w:ascii="Roboto Light" w:hAnsi="Roboto Light"/>
          <w:szCs w:val="28"/>
        </w:rPr>
      </w:pPr>
      <w:r w:rsidRPr="00C777D6">
        <w:rPr>
          <w:rFonts w:ascii="Roboto Light" w:hAnsi="Roboto Light"/>
          <w:szCs w:val="28"/>
        </w:rPr>
        <w:t>The Finance team is comprised of the Finance Director (part of the Senior Management</w:t>
      </w:r>
      <w:r w:rsidR="005E76FD">
        <w:rPr>
          <w:rFonts w:ascii="Roboto Light" w:hAnsi="Roboto Light"/>
          <w:szCs w:val="28"/>
        </w:rPr>
        <w:t xml:space="preserve"> Team), Finance Officer</w:t>
      </w:r>
      <w:r w:rsidR="000044C0">
        <w:rPr>
          <w:rFonts w:ascii="Roboto Light" w:hAnsi="Roboto Light"/>
          <w:szCs w:val="28"/>
        </w:rPr>
        <w:t xml:space="preserve">, </w:t>
      </w:r>
      <w:r w:rsidR="005E76FD">
        <w:rPr>
          <w:rFonts w:ascii="Roboto Light" w:hAnsi="Roboto Light"/>
          <w:szCs w:val="28"/>
        </w:rPr>
        <w:t>Trainee Accountant</w:t>
      </w:r>
      <w:r w:rsidR="00717A37">
        <w:rPr>
          <w:rFonts w:ascii="Roboto Light" w:hAnsi="Roboto Light"/>
          <w:szCs w:val="28"/>
        </w:rPr>
        <w:t xml:space="preserve">, </w:t>
      </w:r>
      <w:r w:rsidR="005E76FD">
        <w:rPr>
          <w:rFonts w:ascii="Roboto Light" w:hAnsi="Roboto Light"/>
          <w:szCs w:val="28"/>
        </w:rPr>
        <w:t>Apprentice Trainee Accountant</w:t>
      </w:r>
      <w:r w:rsidR="00717A37">
        <w:rPr>
          <w:rFonts w:ascii="Roboto Light" w:hAnsi="Roboto Light"/>
          <w:szCs w:val="28"/>
        </w:rPr>
        <w:t>, and Finance Assistant</w:t>
      </w:r>
      <w:r w:rsidR="005E76FD">
        <w:rPr>
          <w:rFonts w:ascii="Roboto Light" w:hAnsi="Roboto Light"/>
          <w:szCs w:val="28"/>
        </w:rPr>
        <w:t xml:space="preserve">.  </w:t>
      </w:r>
      <w:r w:rsidR="00717A37">
        <w:rPr>
          <w:rFonts w:ascii="Roboto Light" w:hAnsi="Roboto Light"/>
          <w:szCs w:val="28"/>
        </w:rPr>
        <w:t>The Finance Director holds line management responsibilities for the members of the Finance Team</w:t>
      </w:r>
      <w:r w:rsidR="00961CBF">
        <w:rPr>
          <w:rFonts w:ascii="Roboto Light" w:hAnsi="Roboto Light"/>
          <w:szCs w:val="28"/>
        </w:rPr>
        <w:t xml:space="preserve">. </w:t>
      </w:r>
    </w:p>
    <w:p w14:paraId="66DE75A4" w14:textId="77777777" w:rsidR="00F07A5F" w:rsidRPr="00C777D6" w:rsidRDefault="00F07A5F" w:rsidP="00F07A5F">
      <w:pPr>
        <w:rPr>
          <w:rFonts w:ascii="Roboto Light" w:hAnsi="Roboto Light"/>
          <w:szCs w:val="28"/>
        </w:rPr>
      </w:pPr>
    </w:p>
    <w:p w14:paraId="2AA9AC10" w14:textId="6FC4291E" w:rsidR="00717A37" w:rsidRPr="00717A37" w:rsidRDefault="00717A37" w:rsidP="00717A37">
      <w:pPr>
        <w:rPr>
          <w:rFonts w:ascii="Roboto Medium" w:hAnsi="Roboto Medium"/>
          <w:b/>
          <w:sz w:val="28"/>
          <w:szCs w:val="28"/>
        </w:rPr>
      </w:pPr>
      <w:r>
        <w:rPr>
          <w:rFonts w:ascii="Roboto Medium" w:hAnsi="Roboto Medium"/>
          <w:b/>
          <w:sz w:val="28"/>
          <w:szCs w:val="28"/>
        </w:rPr>
        <w:t>Key Criteria for Success</w:t>
      </w:r>
    </w:p>
    <w:p w14:paraId="098367A6" w14:textId="798B50DA" w:rsidR="00717A37" w:rsidRPr="00717A37" w:rsidRDefault="00717A37" w:rsidP="00717A37">
      <w:pPr>
        <w:spacing w:before="240"/>
        <w:rPr>
          <w:rFonts w:ascii="Roboto Light" w:hAnsi="Roboto Light"/>
          <w:lang w:val="en-GB"/>
        </w:rPr>
      </w:pPr>
      <w:r w:rsidRPr="00717A37">
        <w:rPr>
          <w:rFonts w:ascii="Roboto Light" w:hAnsi="Roboto Light"/>
          <w:lang w:val="en-GB"/>
        </w:rPr>
        <w:t xml:space="preserve">After 6 months in post, the successful candidate will have: </w:t>
      </w:r>
    </w:p>
    <w:p w14:paraId="491B7467" w14:textId="77777777" w:rsidR="00717A37" w:rsidRPr="00717A37" w:rsidRDefault="00717A37" w:rsidP="001B5211">
      <w:pPr>
        <w:numPr>
          <w:ilvl w:val="0"/>
          <w:numId w:val="4"/>
        </w:numPr>
        <w:spacing w:before="240"/>
        <w:rPr>
          <w:rFonts w:ascii="Roboto Light" w:hAnsi="Roboto Light"/>
          <w:lang w:val="en-GB"/>
        </w:rPr>
      </w:pPr>
      <w:r w:rsidRPr="00717A37">
        <w:rPr>
          <w:rFonts w:ascii="Roboto Light" w:hAnsi="Roboto Light"/>
          <w:lang w:val="en-GB"/>
        </w:rPr>
        <w:t>Built productive and close working relationships with the Senior Management team, Executive Director, Artistic Director and Board of Trustees.</w:t>
      </w:r>
    </w:p>
    <w:p w14:paraId="3D4D670A" w14:textId="77777777" w:rsidR="00717A37" w:rsidRPr="00717A37" w:rsidRDefault="00717A37" w:rsidP="001B5211">
      <w:pPr>
        <w:numPr>
          <w:ilvl w:val="0"/>
          <w:numId w:val="4"/>
        </w:numPr>
        <w:spacing w:before="240"/>
        <w:rPr>
          <w:rFonts w:ascii="Roboto Light" w:hAnsi="Roboto Light"/>
          <w:lang w:val="en-GB"/>
        </w:rPr>
      </w:pPr>
      <w:r w:rsidRPr="00717A37">
        <w:rPr>
          <w:rFonts w:ascii="Roboto Light" w:hAnsi="Roboto Light"/>
          <w:lang w:val="en-GB"/>
        </w:rPr>
        <w:t xml:space="preserve">Successfully completed year-end processes and manage the ongoing audit. </w:t>
      </w:r>
    </w:p>
    <w:p w14:paraId="5D76B962" w14:textId="77777777" w:rsidR="00717A37" w:rsidRPr="00717A37" w:rsidRDefault="00717A37" w:rsidP="001B5211">
      <w:pPr>
        <w:numPr>
          <w:ilvl w:val="0"/>
          <w:numId w:val="4"/>
        </w:numPr>
        <w:spacing w:before="240"/>
        <w:rPr>
          <w:rFonts w:ascii="Roboto Light" w:hAnsi="Roboto Light"/>
          <w:lang w:val="en-GB"/>
        </w:rPr>
      </w:pPr>
      <w:r w:rsidRPr="00717A37">
        <w:rPr>
          <w:rFonts w:ascii="Roboto Light" w:hAnsi="Roboto Light"/>
          <w:lang w:val="en-GB"/>
        </w:rPr>
        <w:t xml:space="preserve">Created a budget for 2020/21 in conjunction with the Executive Director, that received Board approval.  </w:t>
      </w:r>
    </w:p>
    <w:p w14:paraId="19B3ED10" w14:textId="3F72515C" w:rsidR="00717A37" w:rsidRDefault="00717A37" w:rsidP="00717A37">
      <w:pPr>
        <w:spacing w:before="240"/>
        <w:rPr>
          <w:rFonts w:ascii="Roboto Medium" w:hAnsi="Roboto Medium"/>
          <w:b/>
          <w:sz w:val="28"/>
          <w:szCs w:val="28"/>
        </w:rPr>
      </w:pPr>
      <w:r>
        <w:rPr>
          <w:rFonts w:ascii="Roboto Medium" w:hAnsi="Roboto Medium"/>
          <w:b/>
          <w:sz w:val="28"/>
          <w:szCs w:val="28"/>
        </w:rPr>
        <w:t>Key Result Areas</w:t>
      </w:r>
    </w:p>
    <w:p w14:paraId="269A3BF5" w14:textId="77777777" w:rsidR="00717A37" w:rsidRPr="00717A37" w:rsidRDefault="00717A37" w:rsidP="001B5211">
      <w:pPr>
        <w:numPr>
          <w:ilvl w:val="0"/>
          <w:numId w:val="5"/>
        </w:numPr>
        <w:spacing w:before="240"/>
        <w:rPr>
          <w:rFonts w:ascii="Roboto Light" w:hAnsi="Roboto Light"/>
          <w:lang w:val="en-GB"/>
        </w:rPr>
      </w:pPr>
      <w:r w:rsidRPr="00717A37">
        <w:rPr>
          <w:rFonts w:ascii="Roboto Light" w:hAnsi="Roboto Light"/>
          <w:lang w:val="en-GB"/>
        </w:rPr>
        <w:t xml:space="preserve">Lead budgeting and forecasting processes to determine the resources available to the organisation, ensure they are allocated to business plan priorities and ensure an appropriate level of reserves are maintained. </w:t>
      </w:r>
    </w:p>
    <w:p w14:paraId="05FAE1E0" w14:textId="77777777" w:rsidR="00717A37" w:rsidRPr="00717A37" w:rsidRDefault="00717A37" w:rsidP="001B5211">
      <w:pPr>
        <w:numPr>
          <w:ilvl w:val="0"/>
          <w:numId w:val="5"/>
        </w:numPr>
        <w:spacing w:before="240"/>
        <w:rPr>
          <w:rFonts w:ascii="Roboto Light" w:hAnsi="Roboto Light"/>
          <w:lang w:val="en-GB"/>
        </w:rPr>
      </w:pPr>
      <w:r w:rsidRPr="00717A37">
        <w:rPr>
          <w:rFonts w:ascii="Roboto Light" w:hAnsi="Roboto Light"/>
          <w:lang w:val="en-GB"/>
        </w:rPr>
        <w:lastRenderedPageBreak/>
        <w:t xml:space="preserve">Work with the Executive Director and play a key role in the strategic plan formulation and application. </w:t>
      </w:r>
    </w:p>
    <w:p w14:paraId="04B806E0" w14:textId="7EF0CA09" w:rsidR="00717A37" w:rsidRPr="00717A37" w:rsidRDefault="00717A37" w:rsidP="001B5211">
      <w:pPr>
        <w:numPr>
          <w:ilvl w:val="0"/>
          <w:numId w:val="5"/>
        </w:numPr>
        <w:spacing w:before="240"/>
        <w:rPr>
          <w:rFonts w:ascii="Roboto Light" w:hAnsi="Roboto Light"/>
          <w:lang w:val="en-GB"/>
        </w:rPr>
      </w:pPr>
      <w:r w:rsidRPr="00717A37">
        <w:rPr>
          <w:rFonts w:ascii="Roboto Light" w:hAnsi="Roboto Light"/>
          <w:lang w:val="en-GB"/>
        </w:rPr>
        <w:t>To prepare the annual budget with the Executive Director and Heads of Departments to monitor progress against targets</w:t>
      </w:r>
      <w:r w:rsidR="003718D9">
        <w:rPr>
          <w:rFonts w:ascii="Roboto Light" w:hAnsi="Roboto Light"/>
          <w:lang w:val="en-GB"/>
        </w:rPr>
        <w:t>,</w:t>
      </w:r>
      <w:r w:rsidRPr="00717A37">
        <w:rPr>
          <w:rFonts w:ascii="Roboto Light" w:hAnsi="Roboto Light"/>
          <w:lang w:val="en-GB"/>
        </w:rPr>
        <w:t xml:space="preserve"> and to be responsible for overseeing the smooth running and cost effectiveness of the Company’s internal administration. </w:t>
      </w:r>
    </w:p>
    <w:p w14:paraId="22EC7134" w14:textId="77777777" w:rsidR="00717A37" w:rsidRPr="00717A37" w:rsidRDefault="00717A37" w:rsidP="001B5211">
      <w:pPr>
        <w:numPr>
          <w:ilvl w:val="0"/>
          <w:numId w:val="5"/>
        </w:numPr>
        <w:spacing w:before="240"/>
        <w:rPr>
          <w:rFonts w:ascii="Roboto Light" w:hAnsi="Roboto Light"/>
          <w:lang w:val="en-GB"/>
        </w:rPr>
      </w:pPr>
      <w:r w:rsidRPr="00717A37">
        <w:rPr>
          <w:rFonts w:ascii="Roboto Light" w:hAnsi="Roboto Light"/>
          <w:lang w:val="en-GB"/>
        </w:rPr>
        <w:t xml:space="preserve">Produce regular financial information, ensuring the Executive Director, Board of Trustees, Board of Trading Company and Production Company are appraised of key financial issues and the overall financial performance of the organisation. </w:t>
      </w:r>
    </w:p>
    <w:p w14:paraId="63BFA9B6" w14:textId="77777777" w:rsidR="00717A37" w:rsidRPr="00717A37" w:rsidRDefault="00717A37" w:rsidP="001B5211">
      <w:pPr>
        <w:numPr>
          <w:ilvl w:val="0"/>
          <w:numId w:val="5"/>
        </w:numPr>
        <w:spacing w:before="240"/>
        <w:rPr>
          <w:rFonts w:ascii="Roboto Light" w:hAnsi="Roboto Light"/>
          <w:lang w:val="en-GB"/>
        </w:rPr>
      </w:pPr>
      <w:r w:rsidRPr="00717A37">
        <w:rPr>
          <w:rFonts w:ascii="Roboto Light" w:hAnsi="Roboto Light"/>
          <w:lang w:val="en-GB"/>
        </w:rPr>
        <w:t xml:space="preserve">Produce accurate and timely monthly consolidated accounts including a highlights commentary, variance analysis and KPI reporting. </w:t>
      </w:r>
    </w:p>
    <w:p w14:paraId="4ADE9271" w14:textId="77777777" w:rsidR="00717A37" w:rsidRPr="00717A37" w:rsidRDefault="00717A37" w:rsidP="001B5211">
      <w:pPr>
        <w:numPr>
          <w:ilvl w:val="0"/>
          <w:numId w:val="5"/>
        </w:numPr>
        <w:spacing w:before="240"/>
        <w:rPr>
          <w:rFonts w:ascii="Roboto Light" w:hAnsi="Roboto Light"/>
          <w:lang w:val="en-GB"/>
        </w:rPr>
      </w:pPr>
      <w:r w:rsidRPr="00717A37">
        <w:rPr>
          <w:rFonts w:ascii="Roboto Light" w:hAnsi="Roboto Light"/>
          <w:lang w:val="en-GB"/>
        </w:rPr>
        <w:t xml:space="preserve">Ensure balance sheet reconciliations are maintained and any variances are reviewed as necessary, including bank reconciliations. </w:t>
      </w:r>
    </w:p>
    <w:p w14:paraId="57A4E565" w14:textId="61DEB88C" w:rsidR="00717A37" w:rsidRPr="00717A37" w:rsidRDefault="00717A37" w:rsidP="001B5211">
      <w:pPr>
        <w:numPr>
          <w:ilvl w:val="0"/>
          <w:numId w:val="5"/>
        </w:numPr>
        <w:spacing w:before="240"/>
        <w:rPr>
          <w:rFonts w:ascii="Roboto Light" w:hAnsi="Roboto Light"/>
          <w:lang w:val="en-GB"/>
        </w:rPr>
      </w:pPr>
      <w:r w:rsidRPr="00717A37">
        <w:rPr>
          <w:rFonts w:ascii="Roboto Light" w:hAnsi="Roboto Light"/>
          <w:lang w:val="en-GB"/>
        </w:rPr>
        <w:t>Ensure that sound financial controls and processes are maintained and developed</w:t>
      </w:r>
      <w:r w:rsidR="003718D9">
        <w:rPr>
          <w:rFonts w:ascii="Roboto Light" w:hAnsi="Roboto Light"/>
          <w:lang w:val="en-GB"/>
        </w:rPr>
        <w:t>,</w:t>
      </w:r>
      <w:r w:rsidRPr="00717A37">
        <w:rPr>
          <w:rFonts w:ascii="Roboto Light" w:hAnsi="Roboto Light"/>
          <w:lang w:val="en-GB"/>
        </w:rPr>
        <w:t xml:space="preserve"> including purchase ledger, credit control, payroll, banking, petty cash, </w:t>
      </w:r>
      <w:r w:rsidR="003718D9">
        <w:rPr>
          <w:rFonts w:ascii="Roboto Light" w:hAnsi="Roboto Light"/>
          <w:lang w:val="en-GB"/>
        </w:rPr>
        <w:t xml:space="preserve">and </w:t>
      </w:r>
      <w:r w:rsidRPr="00717A37">
        <w:rPr>
          <w:rFonts w:ascii="Roboto Light" w:hAnsi="Roboto Light"/>
          <w:lang w:val="en-GB"/>
        </w:rPr>
        <w:t xml:space="preserve">credit cards. </w:t>
      </w:r>
    </w:p>
    <w:p w14:paraId="6C01468E" w14:textId="77777777" w:rsidR="00717A37" w:rsidRPr="00717A37" w:rsidRDefault="00717A37" w:rsidP="001B5211">
      <w:pPr>
        <w:numPr>
          <w:ilvl w:val="0"/>
          <w:numId w:val="5"/>
        </w:numPr>
        <w:spacing w:before="240"/>
        <w:rPr>
          <w:rFonts w:ascii="Roboto Light" w:hAnsi="Roboto Light"/>
          <w:lang w:val="en-GB"/>
        </w:rPr>
      </w:pPr>
      <w:r w:rsidRPr="00717A37">
        <w:rPr>
          <w:rFonts w:ascii="Roboto Light" w:hAnsi="Roboto Light"/>
          <w:lang w:val="en-GB"/>
        </w:rPr>
        <w:t xml:space="preserve">To prepare consolidated financial accounts and to liaise with the Company’s auditors: to ensure that Bristol Old Vic is compliant with changes in legislation and accounting standards. </w:t>
      </w:r>
    </w:p>
    <w:p w14:paraId="07FCA0E3" w14:textId="77777777" w:rsidR="00717A37" w:rsidRPr="00717A37" w:rsidRDefault="00717A37" w:rsidP="001B5211">
      <w:pPr>
        <w:numPr>
          <w:ilvl w:val="0"/>
          <w:numId w:val="5"/>
        </w:numPr>
        <w:spacing w:before="240"/>
        <w:rPr>
          <w:rFonts w:ascii="Roboto Light" w:hAnsi="Roboto Light"/>
          <w:lang w:val="en-GB"/>
        </w:rPr>
      </w:pPr>
      <w:r w:rsidRPr="00717A37">
        <w:rPr>
          <w:rFonts w:ascii="Roboto Light" w:hAnsi="Roboto Light"/>
          <w:lang w:val="en-GB"/>
        </w:rPr>
        <w:t xml:space="preserve">To oversee the provision of all financial services including payroll, income collections, creditor payments, banking, investment and to administer the pension arrangements on behalf of the staff, and with the Executive Director be responsible for the Company pay structure. </w:t>
      </w:r>
    </w:p>
    <w:p w14:paraId="01B4DC24" w14:textId="77777777" w:rsidR="00717A37" w:rsidRPr="00717A37" w:rsidRDefault="00717A37" w:rsidP="001B5211">
      <w:pPr>
        <w:numPr>
          <w:ilvl w:val="0"/>
          <w:numId w:val="5"/>
        </w:numPr>
        <w:spacing w:before="240"/>
        <w:rPr>
          <w:rFonts w:ascii="Roboto Light" w:hAnsi="Roboto Light"/>
          <w:lang w:val="en-GB"/>
        </w:rPr>
      </w:pPr>
      <w:r w:rsidRPr="00717A37">
        <w:rPr>
          <w:rFonts w:ascii="Roboto Light" w:hAnsi="Roboto Light"/>
          <w:lang w:val="en-GB"/>
        </w:rPr>
        <w:t>To be responsible for all necessary statutory returns including PAYE, VAT, Theatre Tax Relief, Gift Aid, Corporation Tax, Companies House and the Charities Commission.</w:t>
      </w:r>
    </w:p>
    <w:p w14:paraId="126E02FC" w14:textId="77777777" w:rsidR="00717A37" w:rsidRPr="00717A37" w:rsidRDefault="00717A37" w:rsidP="001B5211">
      <w:pPr>
        <w:numPr>
          <w:ilvl w:val="0"/>
          <w:numId w:val="5"/>
        </w:numPr>
        <w:spacing w:before="240"/>
        <w:rPr>
          <w:rFonts w:ascii="Roboto Light" w:hAnsi="Roboto Light"/>
          <w:lang w:val="en-GB"/>
        </w:rPr>
      </w:pPr>
      <w:r w:rsidRPr="00717A37">
        <w:rPr>
          <w:rFonts w:ascii="Roboto Light" w:hAnsi="Roboto Light"/>
          <w:lang w:val="en-GB"/>
        </w:rPr>
        <w:t xml:space="preserve">Maintain and develop relationships with key stakeholders including the bank, auditors and relevant advisors in order to ensure the long-term financial security and stability of the organisation. </w:t>
      </w:r>
    </w:p>
    <w:p w14:paraId="21752FFA" w14:textId="77777777" w:rsidR="00717A37" w:rsidRPr="00717A37" w:rsidRDefault="00717A37" w:rsidP="001B5211">
      <w:pPr>
        <w:numPr>
          <w:ilvl w:val="0"/>
          <w:numId w:val="5"/>
        </w:numPr>
        <w:spacing w:before="240"/>
        <w:rPr>
          <w:rFonts w:ascii="Roboto Light" w:hAnsi="Roboto Light"/>
          <w:lang w:val="en-GB"/>
        </w:rPr>
      </w:pPr>
      <w:r w:rsidRPr="00717A37">
        <w:rPr>
          <w:rFonts w:ascii="Roboto Light" w:hAnsi="Roboto Light"/>
          <w:lang w:val="en-GB"/>
        </w:rPr>
        <w:t xml:space="preserve">Keep up to date with accounting, tax, regulatory and other relevant changes, ensuring continuing professional development and planning implications for Bristol Old Vic. </w:t>
      </w:r>
    </w:p>
    <w:p w14:paraId="27BE5DAB" w14:textId="77777777" w:rsidR="00717A37" w:rsidRPr="00717A37" w:rsidRDefault="00717A37" w:rsidP="001B5211">
      <w:pPr>
        <w:numPr>
          <w:ilvl w:val="0"/>
          <w:numId w:val="5"/>
        </w:numPr>
        <w:spacing w:before="240"/>
        <w:rPr>
          <w:rFonts w:ascii="Roboto Light" w:hAnsi="Roboto Light"/>
          <w:lang w:val="en-GB"/>
        </w:rPr>
      </w:pPr>
      <w:r w:rsidRPr="00717A37">
        <w:rPr>
          <w:rFonts w:ascii="Roboto Light" w:hAnsi="Roboto Light"/>
          <w:lang w:val="en-GB"/>
        </w:rPr>
        <w:t>Manage the organisational risk management process and maintain a risk schedule. Report on risk management to the Executive Director in advance of Board Meetings.</w:t>
      </w:r>
    </w:p>
    <w:p w14:paraId="3CCF8A82" w14:textId="77777777" w:rsidR="0032785F" w:rsidRPr="00C777D6" w:rsidRDefault="0032785F" w:rsidP="0032785F">
      <w:pPr>
        <w:rPr>
          <w:rFonts w:ascii="Roboto Light" w:hAnsi="Roboto Light"/>
          <w:szCs w:val="28"/>
        </w:rPr>
      </w:pPr>
    </w:p>
    <w:p w14:paraId="01016AEE" w14:textId="0E6E559F" w:rsidR="0032785F" w:rsidRDefault="0032785F" w:rsidP="0032785F">
      <w:pPr>
        <w:rPr>
          <w:rFonts w:ascii="Roboto Light" w:hAnsi="Roboto Light"/>
          <w:szCs w:val="28"/>
        </w:rPr>
      </w:pPr>
    </w:p>
    <w:p w14:paraId="39D77C8B" w14:textId="32AE47AC" w:rsidR="00717A37" w:rsidRDefault="00717A37" w:rsidP="0032785F">
      <w:pPr>
        <w:rPr>
          <w:rFonts w:ascii="Roboto Light" w:hAnsi="Roboto Light"/>
          <w:szCs w:val="28"/>
        </w:rPr>
      </w:pPr>
    </w:p>
    <w:p w14:paraId="63005B23" w14:textId="77777777" w:rsidR="00961CBF" w:rsidRDefault="00961CBF" w:rsidP="0032785F">
      <w:pPr>
        <w:rPr>
          <w:rFonts w:ascii="Roboto Light" w:hAnsi="Roboto Light"/>
          <w:szCs w:val="28"/>
        </w:rPr>
      </w:pPr>
    </w:p>
    <w:p w14:paraId="7AF78623" w14:textId="77777777" w:rsidR="00717A37" w:rsidRPr="00C777D6" w:rsidRDefault="00717A37" w:rsidP="0032785F">
      <w:pPr>
        <w:rPr>
          <w:rFonts w:ascii="Roboto Light" w:hAnsi="Roboto Light"/>
          <w:szCs w:val="28"/>
        </w:rPr>
      </w:pPr>
    </w:p>
    <w:p w14:paraId="2E6FEDCD" w14:textId="77777777" w:rsidR="0032785F" w:rsidRPr="00C777D6" w:rsidRDefault="0032785F" w:rsidP="0032785F">
      <w:pPr>
        <w:jc w:val="both"/>
        <w:rPr>
          <w:rFonts w:ascii="Roboto Medium" w:hAnsi="Roboto Medium" w:cs="Arial"/>
          <w:b/>
          <w:sz w:val="28"/>
          <w:szCs w:val="28"/>
        </w:rPr>
      </w:pPr>
      <w:proofErr w:type="spellStart"/>
      <w:r w:rsidRPr="00C777D6">
        <w:rPr>
          <w:rFonts w:ascii="Roboto Medium" w:hAnsi="Roboto Medium" w:cs="Arial"/>
          <w:b/>
          <w:sz w:val="28"/>
          <w:szCs w:val="28"/>
        </w:rPr>
        <w:t>Organisation</w:t>
      </w:r>
      <w:proofErr w:type="spellEnd"/>
      <w:r w:rsidRPr="00C777D6">
        <w:rPr>
          <w:rFonts w:ascii="Roboto Medium" w:hAnsi="Roboto Medium" w:cs="Arial"/>
          <w:b/>
          <w:sz w:val="28"/>
          <w:szCs w:val="28"/>
        </w:rPr>
        <w:t xml:space="preserve"> Wide Responsibilities</w:t>
      </w:r>
    </w:p>
    <w:p w14:paraId="170293F0" w14:textId="77777777" w:rsidR="0032785F" w:rsidRPr="00C777D6" w:rsidRDefault="0032785F" w:rsidP="0032785F">
      <w:pPr>
        <w:jc w:val="both"/>
        <w:rPr>
          <w:rFonts w:ascii="Roboto Light" w:hAnsi="Roboto Light" w:cs="Arial"/>
          <w:sz w:val="22"/>
        </w:rPr>
      </w:pPr>
    </w:p>
    <w:p w14:paraId="58F22196" w14:textId="0FA4504C" w:rsidR="0032785F" w:rsidRPr="00C777D6" w:rsidRDefault="0032785F" w:rsidP="001C24FF">
      <w:pPr>
        <w:spacing w:before="240"/>
        <w:jc w:val="both"/>
        <w:rPr>
          <w:rFonts w:ascii="Roboto Light" w:hAnsi="Roboto Light" w:cs="Arial"/>
        </w:rPr>
      </w:pPr>
      <w:r w:rsidRPr="00C777D6">
        <w:rPr>
          <w:rFonts w:ascii="Roboto Light" w:hAnsi="Roboto Light" w:cs="Arial"/>
        </w:rPr>
        <w:t>The following responsibilities are shared by all staff members of Bristol Old Vic:</w:t>
      </w:r>
    </w:p>
    <w:p w14:paraId="5BFF4CF2" w14:textId="504E91B2" w:rsidR="0032785F" w:rsidRPr="00C777D6" w:rsidRDefault="0032785F" w:rsidP="001C24FF">
      <w:pPr>
        <w:numPr>
          <w:ilvl w:val="0"/>
          <w:numId w:val="2"/>
        </w:numPr>
        <w:spacing w:before="240"/>
        <w:jc w:val="both"/>
        <w:rPr>
          <w:rFonts w:ascii="Roboto Light" w:hAnsi="Roboto Light" w:cs="Arial"/>
        </w:rPr>
      </w:pPr>
      <w:r w:rsidRPr="00C777D6">
        <w:rPr>
          <w:rFonts w:ascii="Roboto Light" w:hAnsi="Roboto Light" w:cs="Arial"/>
        </w:rPr>
        <w:t>To work for the be</w:t>
      </w:r>
      <w:r w:rsidR="0040678B" w:rsidRPr="00C777D6">
        <w:rPr>
          <w:rFonts w:ascii="Roboto Light" w:hAnsi="Roboto Light" w:cs="Arial"/>
        </w:rPr>
        <w:t xml:space="preserve">nefit of the whole </w:t>
      </w:r>
      <w:proofErr w:type="spellStart"/>
      <w:r w:rsidR="00F816EE">
        <w:rPr>
          <w:rFonts w:ascii="Roboto Light" w:hAnsi="Roboto Light" w:cs="Arial"/>
        </w:rPr>
        <w:t>organisation</w:t>
      </w:r>
      <w:proofErr w:type="spellEnd"/>
      <w:r w:rsidR="00F816EE">
        <w:rPr>
          <w:rFonts w:ascii="Roboto Light" w:hAnsi="Roboto Light" w:cs="Arial"/>
        </w:rPr>
        <w:t>.</w:t>
      </w:r>
    </w:p>
    <w:p w14:paraId="6C37D327" w14:textId="4E7F68EB" w:rsidR="0032785F" w:rsidRPr="00C777D6" w:rsidRDefault="0032785F" w:rsidP="001C24FF">
      <w:pPr>
        <w:numPr>
          <w:ilvl w:val="0"/>
          <w:numId w:val="3"/>
        </w:numPr>
        <w:spacing w:before="240"/>
        <w:jc w:val="both"/>
        <w:rPr>
          <w:rFonts w:ascii="Roboto Light" w:hAnsi="Roboto Light" w:cs="Arial"/>
        </w:rPr>
      </w:pPr>
      <w:r w:rsidRPr="00C777D6">
        <w:rPr>
          <w:rFonts w:ascii="Roboto Light" w:hAnsi="Roboto Light" w:cs="Arial"/>
        </w:rPr>
        <w:t>To comply with all BOV policies including Equality and Diversity, Health &amp; Safety</w:t>
      </w:r>
      <w:r w:rsidR="00695779" w:rsidRPr="00C777D6">
        <w:rPr>
          <w:rFonts w:ascii="Roboto Light" w:hAnsi="Roboto Light" w:cs="Arial"/>
        </w:rPr>
        <w:t>, Safeguarding</w:t>
      </w:r>
      <w:r w:rsidRPr="00C777D6">
        <w:rPr>
          <w:rFonts w:ascii="Roboto Light" w:hAnsi="Roboto Light" w:cs="Arial"/>
        </w:rPr>
        <w:t xml:space="preserve"> and other policies</w:t>
      </w:r>
      <w:r w:rsidR="0040678B" w:rsidRPr="00C777D6">
        <w:rPr>
          <w:rFonts w:ascii="Roboto Light" w:hAnsi="Roboto Light" w:cs="Arial"/>
        </w:rPr>
        <w:t xml:space="preserve"> included in the Staff Handbook</w:t>
      </w:r>
      <w:r w:rsidR="00F816EE">
        <w:rPr>
          <w:rFonts w:ascii="Roboto Light" w:hAnsi="Roboto Light" w:cs="Arial"/>
        </w:rPr>
        <w:t>.</w:t>
      </w:r>
    </w:p>
    <w:p w14:paraId="34AC66F2" w14:textId="77777777" w:rsidR="0032785F" w:rsidRPr="00C777D6" w:rsidRDefault="0032785F" w:rsidP="001C24FF">
      <w:pPr>
        <w:numPr>
          <w:ilvl w:val="0"/>
          <w:numId w:val="3"/>
        </w:numPr>
        <w:spacing w:before="240"/>
        <w:jc w:val="both"/>
        <w:rPr>
          <w:rFonts w:ascii="Roboto Light" w:hAnsi="Roboto Light" w:cs="Arial"/>
        </w:rPr>
      </w:pPr>
      <w:r w:rsidRPr="00C777D6">
        <w:rPr>
          <w:rFonts w:ascii="Roboto Light" w:hAnsi="Roboto Light" w:cs="Arial"/>
        </w:rPr>
        <w:t>To attend regular staff meetings and other departmental meetings that may be arranged.</w:t>
      </w:r>
    </w:p>
    <w:p w14:paraId="54F61B6B" w14:textId="301BA5D1" w:rsidR="0032785F" w:rsidRPr="00C777D6" w:rsidRDefault="0032785F" w:rsidP="001C24FF">
      <w:pPr>
        <w:numPr>
          <w:ilvl w:val="0"/>
          <w:numId w:val="3"/>
        </w:numPr>
        <w:spacing w:before="240"/>
        <w:jc w:val="both"/>
        <w:rPr>
          <w:rFonts w:ascii="Roboto Light" w:hAnsi="Roboto Light" w:cs="Arial"/>
        </w:rPr>
      </w:pPr>
      <w:r w:rsidRPr="00C777D6">
        <w:rPr>
          <w:rFonts w:ascii="Roboto Light" w:hAnsi="Roboto Light" w:cs="Arial"/>
        </w:rPr>
        <w:t>To keep up to date with the</w:t>
      </w:r>
      <w:r w:rsidR="0040678B" w:rsidRPr="00C777D6">
        <w:rPr>
          <w:rFonts w:ascii="Roboto Light" w:hAnsi="Roboto Light" w:cs="Arial"/>
        </w:rPr>
        <w:t xml:space="preserve"> activities of the </w:t>
      </w:r>
      <w:proofErr w:type="spellStart"/>
      <w:r w:rsidR="00F816EE">
        <w:rPr>
          <w:rFonts w:ascii="Roboto Light" w:hAnsi="Roboto Light" w:cs="Arial"/>
        </w:rPr>
        <w:t>organisation</w:t>
      </w:r>
      <w:proofErr w:type="spellEnd"/>
      <w:r w:rsidR="00F816EE">
        <w:rPr>
          <w:rFonts w:ascii="Roboto Light" w:hAnsi="Roboto Light" w:cs="Arial"/>
        </w:rPr>
        <w:t>.</w:t>
      </w:r>
    </w:p>
    <w:p w14:paraId="0086B8FB" w14:textId="03BDA524" w:rsidR="0032785F" w:rsidRPr="00C777D6" w:rsidRDefault="0032785F" w:rsidP="001C24FF">
      <w:pPr>
        <w:numPr>
          <w:ilvl w:val="0"/>
          <w:numId w:val="3"/>
        </w:numPr>
        <w:spacing w:before="240"/>
        <w:jc w:val="both"/>
        <w:rPr>
          <w:rFonts w:ascii="Roboto Light" w:hAnsi="Roboto Light" w:cs="Arial"/>
        </w:rPr>
      </w:pPr>
      <w:r w:rsidRPr="00C777D6">
        <w:rPr>
          <w:rFonts w:ascii="Roboto Light" w:hAnsi="Roboto Light" w:cs="Arial"/>
        </w:rPr>
        <w:t>Undertake additional dutie</w:t>
      </w:r>
      <w:r w:rsidR="0040678B" w:rsidRPr="00C777D6">
        <w:rPr>
          <w:rFonts w:ascii="Roboto Light" w:hAnsi="Roboto Light" w:cs="Arial"/>
        </w:rPr>
        <w:t>s as may reasonably be required</w:t>
      </w:r>
      <w:r w:rsidR="00F816EE">
        <w:rPr>
          <w:rFonts w:ascii="Roboto Light" w:hAnsi="Roboto Light" w:cs="Arial"/>
        </w:rPr>
        <w:t>.</w:t>
      </w:r>
    </w:p>
    <w:p w14:paraId="4B73383E" w14:textId="77777777" w:rsidR="0032785F" w:rsidRPr="00C777D6" w:rsidRDefault="0032785F" w:rsidP="0032785F">
      <w:pPr>
        <w:rPr>
          <w:rFonts w:ascii="Roboto Light" w:hAnsi="Roboto Light"/>
          <w:b/>
          <w:szCs w:val="28"/>
        </w:rPr>
      </w:pPr>
    </w:p>
    <w:p w14:paraId="1E41922C" w14:textId="77777777" w:rsidR="005C7631" w:rsidRPr="00C777D6" w:rsidRDefault="005C7631" w:rsidP="00E25FA5">
      <w:pPr>
        <w:rPr>
          <w:rFonts w:ascii="Roboto Light" w:hAnsi="Roboto Light" w:cs="Arial"/>
          <w:b/>
          <w:szCs w:val="28"/>
          <w:lang w:val="en-GB"/>
        </w:rPr>
      </w:pPr>
    </w:p>
    <w:p w14:paraId="54915349" w14:textId="77777777" w:rsidR="00891122" w:rsidRPr="00C777D6" w:rsidRDefault="00891122" w:rsidP="005C0A55">
      <w:pPr>
        <w:rPr>
          <w:rFonts w:ascii="Roboto Light" w:hAnsi="Roboto Light" w:cs="Arial"/>
          <w:szCs w:val="28"/>
          <w:lang w:val="en-GB"/>
        </w:rPr>
      </w:pPr>
    </w:p>
    <w:p w14:paraId="6635054A" w14:textId="77777777" w:rsidR="00891122" w:rsidRPr="00C777D6" w:rsidRDefault="00891122" w:rsidP="005C0A55">
      <w:pPr>
        <w:rPr>
          <w:rFonts w:ascii="Roboto Light" w:hAnsi="Roboto Light" w:cs="Arial"/>
          <w:szCs w:val="28"/>
          <w:lang w:val="en-GB"/>
        </w:rPr>
      </w:pPr>
    </w:p>
    <w:p w14:paraId="1B18C5B2" w14:textId="77777777" w:rsidR="00891122" w:rsidRPr="00C777D6" w:rsidRDefault="00891122" w:rsidP="005C0A55">
      <w:pPr>
        <w:rPr>
          <w:rFonts w:ascii="Roboto Light" w:hAnsi="Roboto Light" w:cs="Arial"/>
          <w:szCs w:val="28"/>
          <w:lang w:val="en-GB"/>
        </w:rPr>
      </w:pPr>
    </w:p>
    <w:p w14:paraId="20650107" w14:textId="77777777" w:rsidR="00891122" w:rsidRPr="00C777D6" w:rsidRDefault="00891122" w:rsidP="005C0A55">
      <w:pPr>
        <w:rPr>
          <w:rFonts w:ascii="Roboto Light" w:hAnsi="Roboto Light" w:cs="Arial"/>
          <w:szCs w:val="28"/>
          <w:lang w:val="en-GB"/>
        </w:rPr>
      </w:pPr>
    </w:p>
    <w:p w14:paraId="5DE52855" w14:textId="77777777" w:rsidR="00891122" w:rsidRPr="00C777D6" w:rsidRDefault="00891122" w:rsidP="005C0A55">
      <w:pPr>
        <w:rPr>
          <w:rFonts w:ascii="Roboto Light" w:hAnsi="Roboto Light" w:cs="Arial"/>
          <w:szCs w:val="28"/>
          <w:lang w:val="en-GB"/>
        </w:rPr>
      </w:pPr>
    </w:p>
    <w:p w14:paraId="3B4926F6" w14:textId="77777777" w:rsidR="005C6A3D" w:rsidRPr="00C777D6" w:rsidRDefault="005C6A3D" w:rsidP="005C0A55">
      <w:pPr>
        <w:rPr>
          <w:rFonts w:ascii="Roboto Light" w:hAnsi="Roboto Light" w:cs="Arial"/>
          <w:szCs w:val="28"/>
          <w:lang w:val="en-GB"/>
        </w:rPr>
      </w:pPr>
    </w:p>
    <w:p w14:paraId="00687C4B" w14:textId="1B63AB90" w:rsidR="004F5E6A" w:rsidRPr="00C36F9D" w:rsidRDefault="00583BF3" w:rsidP="00CF0E46">
      <w:pPr>
        <w:jc w:val="center"/>
        <w:rPr>
          <w:rFonts w:ascii="Roboto Medium" w:hAnsi="Roboto Medium" w:cs="Arial"/>
          <w:b/>
          <w:sz w:val="28"/>
          <w:szCs w:val="28"/>
          <w:lang w:val="en-GB"/>
        </w:rPr>
      </w:pPr>
      <w:r w:rsidRPr="00C777D6">
        <w:rPr>
          <w:rFonts w:ascii="Roboto Light" w:hAnsi="Roboto Light" w:cs="Arial"/>
          <w:b/>
          <w:szCs w:val="28"/>
          <w:lang w:val="en-GB"/>
        </w:rPr>
        <w:br w:type="page"/>
      </w:r>
      <w:r w:rsidR="004F5E6A" w:rsidRPr="00C36F9D">
        <w:rPr>
          <w:rFonts w:ascii="Roboto Medium" w:hAnsi="Roboto Medium" w:cs="Arial"/>
          <w:b/>
          <w:sz w:val="28"/>
          <w:szCs w:val="28"/>
          <w:lang w:val="en-GB"/>
        </w:rPr>
        <w:lastRenderedPageBreak/>
        <w:t>PERSON SPECIFICATION</w:t>
      </w:r>
      <w:r w:rsidR="00C36F9D">
        <w:rPr>
          <w:rFonts w:ascii="Roboto Medium" w:hAnsi="Roboto Medium" w:cs="Arial"/>
          <w:b/>
          <w:sz w:val="28"/>
          <w:szCs w:val="28"/>
          <w:lang w:val="en-GB"/>
        </w:rPr>
        <w:t xml:space="preserve"> – FINANCE </w:t>
      </w:r>
      <w:r w:rsidR="001B5211">
        <w:rPr>
          <w:rFonts w:ascii="Roboto Medium" w:hAnsi="Roboto Medium" w:cs="Arial"/>
          <w:b/>
          <w:sz w:val="28"/>
          <w:szCs w:val="28"/>
          <w:lang w:val="en-GB"/>
        </w:rPr>
        <w:t>DIRECTOR</w:t>
      </w:r>
    </w:p>
    <w:p w14:paraId="1083C1F9" w14:textId="77777777" w:rsidR="00C36F9D" w:rsidRDefault="00C36F9D" w:rsidP="005C0A55">
      <w:pPr>
        <w:rPr>
          <w:rFonts w:ascii="Roboto Light" w:hAnsi="Roboto Light" w:cs="Arial"/>
          <w:b/>
          <w:szCs w:val="28"/>
          <w:lang w:val="en-GB"/>
        </w:rPr>
      </w:pPr>
    </w:p>
    <w:tbl>
      <w:tblPr>
        <w:tblStyle w:val="TableGrid"/>
        <w:tblW w:w="0" w:type="auto"/>
        <w:tblLook w:val="04A0" w:firstRow="1" w:lastRow="0" w:firstColumn="1" w:lastColumn="0" w:noHBand="0" w:noVBand="1"/>
      </w:tblPr>
      <w:tblGrid>
        <w:gridCol w:w="9017"/>
      </w:tblGrid>
      <w:tr w:rsidR="001B5211" w:rsidRPr="001B5211" w14:paraId="2C8CA815" w14:textId="77777777" w:rsidTr="001B5211">
        <w:trPr>
          <w:trHeight w:val="354"/>
        </w:trPr>
        <w:tc>
          <w:tcPr>
            <w:tcW w:w="9017" w:type="dxa"/>
            <w:vAlign w:val="center"/>
          </w:tcPr>
          <w:p w14:paraId="1649E96D" w14:textId="4F6C14C0" w:rsidR="001B5211" w:rsidRPr="001B5211" w:rsidRDefault="001B5211" w:rsidP="001B5211">
            <w:pPr>
              <w:jc w:val="center"/>
              <w:rPr>
                <w:rFonts w:ascii="Roboto Light" w:hAnsi="Roboto Light" w:cs="Arial"/>
                <w:b/>
                <w:szCs w:val="28"/>
                <w:lang w:val="en-GB"/>
              </w:rPr>
            </w:pPr>
            <w:r w:rsidRPr="001B5211">
              <w:rPr>
                <w:rFonts w:ascii="Roboto Light" w:hAnsi="Roboto Light" w:cs="Arial"/>
                <w:b/>
                <w:szCs w:val="28"/>
                <w:lang w:val="en-GB"/>
              </w:rPr>
              <w:t>Professional</w:t>
            </w:r>
          </w:p>
        </w:tc>
      </w:tr>
      <w:tr w:rsidR="001B5211" w14:paraId="3BBD1D6F" w14:textId="77777777" w:rsidTr="001B5211">
        <w:tc>
          <w:tcPr>
            <w:tcW w:w="9017" w:type="dxa"/>
          </w:tcPr>
          <w:p w14:paraId="7835DA53" w14:textId="77777777" w:rsidR="001B5211" w:rsidRPr="001B5211" w:rsidRDefault="001B5211" w:rsidP="001B5211">
            <w:pPr>
              <w:numPr>
                <w:ilvl w:val="0"/>
                <w:numId w:val="6"/>
              </w:numPr>
              <w:spacing w:before="240"/>
              <w:rPr>
                <w:rFonts w:ascii="Roboto Light" w:hAnsi="Roboto Light" w:cs="Arial"/>
                <w:bCs/>
                <w:szCs w:val="28"/>
                <w:lang w:val="en-GB"/>
              </w:rPr>
            </w:pPr>
            <w:r w:rsidRPr="001B5211">
              <w:rPr>
                <w:rFonts w:ascii="Roboto Light" w:hAnsi="Roboto Light" w:cs="Arial"/>
                <w:bCs/>
                <w:szCs w:val="28"/>
                <w:lang w:val="en-GB"/>
              </w:rPr>
              <w:t xml:space="preserve">Qualified in a recognised accounting qualification (ACA, FCA, ACCA) with strong technical accounting and tax skills experience and a member of a recognised accountancy body.  </w:t>
            </w:r>
          </w:p>
          <w:p w14:paraId="450597F1" w14:textId="77777777" w:rsidR="001B5211" w:rsidRPr="001B5211" w:rsidRDefault="001B5211" w:rsidP="001B5211">
            <w:pPr>
              <w:numPr>
                <w:ilvl w:val="0"/>
                <w:numId w:val="6"/>
              </w:numPr>
              <w:spacing w:before="240"/>
              <w:rPr>
                <w:rFonts w:ascii="Roboto Light" w:hAnsi="Roboto Light" w:cs="Arial"/>
                <w:bCs/>
                <w:szCs w:val="28"/>
                <w:lang w:val="en-GB"/>
              </w:rPr>
            </w:pPr>
            <w:r w:rsidRPr="001B5211">
              <w:rPr>
                <w:rFonts w:ascii="Roboto Light" w:hAnsi="Roboto Light" w:cs="Arial"/>
                <w:bCs/>
                <w:szCs w:val="28"/>
                <w:lang w:val="en-GB"/>
              </w:rPr>
              <w:t xml:space="preserve">Demonstrated ability to think strategically and act with integrity, looking for ways to support Bristol Old Vic, whilst remaining independent, objective and working within the boundaries of all accounting standards and regulations. </w:t>
            </w:r>
          </w:p>
          <w:p w14:paraId="02A2C0B6" w14:textId="77777777" w:rsidR="001B5211" w:rsidRPr="001B5211" w:rsidRDefault="001B5211" w:rsidP="001B5211">
            <w:pPr>
              <w:numPr>
                <w:ilvl w:val="0"/>
                <w:numId w:val="6"/>
              </w:numPr>
              <w:spacing w:before="240"/>
              <w:rPr>
                <w:rFonts w:ascii="Roboto Light" w:hAnsi="Roboto Light" w:cs="Arial"/>
                <w:bCs/>
                <w:szCs w:val="28"/>
                <w:lang w:val="en-GB"/>
              </w:rPr>
            </w:pPr>
            <w:r w:rsidRPr="001B5211">
              <w:rPr>
                <w:rFonts w:ascii="Roboto Light" w:hAnsi="Roboto Light" w:cs="Arial"/>
                <w:bCs/>
                <w:szCs w:val="28"/>
                <w:lang w:val="en-GB"/>
              </w:rPr>
              <w:t>Experience in financial roles at a senior level, managing all aspects of running a financial function and dealing with a range of activities</w:t>
            </w:r>
          </w:p>
          <w:p w14:paraId="38C7B686" w14:textId="77777777" w:rsidR="001B5211" w:rsidRPr="001B5211" w:rsidRDefault="001B5211" w:rsidP="001B5211">
            <w:pPr>
              <w:numPr>
                <w:ilvl w:val="0"/>
                <w:numId w:val="6"/>
              </w:numPr>
              <w:spacing w:before="240"/>
              <w:rPr>
                <w:rFonts w:ascii="Roboto Light" w:hAnsi="Roboto Light" w:cs="Arial"/>
                <w:bCs/>
                <w:szCs w:val="28"/>
                <w:lang w:val="en-GB"/>
              </w:rPr>
            </w:pPr>
            <w:r w:rsidRPr="001B5211">
              <w:rPr>
                <w:rFonts w:ascii="Roboto Light" w:hAnsi="Roboto Light" w:cs="Arial"/>
                <w:bCs/>
                <w:szCs w:val="28"/>
                <w:lang w:val="en-GB"/>
              </w:rPr>
              <w:t>Extensive experience of managing staff with the ability to lead, delegate effectively and motivate a team</w:t>
            </w:r>
          </w:p>
          <w:p w14:paraId="60B1F332" w14:textId="77777777" w:rsidR="001B5211" w:rsidRPr="001B5211" w:rsidRDefault="001B5211" w:rsidP="001B5211">
            <w:pPr>
              <w:numPr>
                <w:ilvl w:val="0"/>
                <w:numId w:val="6"/>
              </w:numPr>
              <w:spacing w:before="240"/>
              <w:rPr>
                <w:rFonts w:ascii="Roboto Light" w:hAnsi="Roboto Light" w:cs="Arial"/>
                <w:bCs/>
                <w:szCs w:val="28"/>
                <w:lang w:val="en-GB"/>
              </w:rPr>
            </w:pPr>
            <w:r w:rsidRPr="001B5211">
              <w:rPr>
                <w:rFonts w:ascii="Roboto Light" w:hAnsi="Roboto Light" w:cs="Arial"/>
                <w:bCs/>
                <w:szCs w:val="28"/>
                <w:lang w:val="en-GB"/>
              </w:rPr>
              <w:t>Excellent communication skills, both written and oral with the ability to convey complex financial matters to non-financial people.</w:t>
            </w:r>
          </w:p>
          <w:p w14:paraId="25CB9EB5" w14:textId="77777777" w:rsidR="001B5211" w:rsidRPr="001B5211" w:rsidRDefault="001B5211" w:rsidP="001B5211">
            <w:pPr>
              <w:numPr>
                <w:ilvl w:val="0"/>
                <w:numId w:val="6"/>
              </w:numPr>
              <w:spacing w:before="240"/>
              <w:rPr>
                <w:rFonts w:ascii="Roboto Light" w:hAnsi="Roboto Light" w:cs="Arial"/>
                <w:bCs/>
                <w:szCs w:val="28"/>
                <w:lang w:val="en-GB"/>
              </w:rPr>
            </w:pPr>
            <w:r w:rsidRPr="001B5211">
              <w:rPr>
                <w:rFonts w:ascii="Roboto Light" w:hAnsi="Roboto Light" w:cs="Arial"/>
                <w:bCs/>
                <w:szCs w:val="28"/>
                <w:lang w:val="en-GB"/>
              </w:rPr>
              <w:t xml:space="preserve">Demonstrated ability to build strong relationships, through a genuine interest in people, creating effective partnerships with stakeholders at all levels both internally and externally. </w:t>
            </w:r>
          </w:p>
          <w:p w14:paraId="0F943B8E" w14:textId="77777777" w:rsidR="001B5211" w:rsidRPr="001B5211" w:rsidRDefault="001B5211" w:rsidP="001B5211">
            <w:pPr>
              <w:numPr>
                <w:ilvl w:val="0"/>
                <w:numId w:val="6"/>
              </w:numPr>
              <w:spacing w:before="240"/>
              <w:rPr>
                <w:rFonts w:ascii="Roboto Light" w:hAnsi="Roboto Light" w:cs="Arial"/>
                <w:bCs/>
                <w:szCs w:val="28"/>
                <w:lang w:val="en-GB"/>
              </w:rPr>
            </w:pPr>
            <w:r w:rsidRPr="001B5211">
              <w:rPr>
                <w:rFonts w:ascii="Roboto Light" w:hAnsi="Roboto Light" w:cs="Arial"/>
                <w:bCs/>
                <w:szCs w:val="28"/>
                <w:lang w:val="en-GB"/>
              </w:rPr>
              <w:t xml:space="preserve">Ability to work flexibly in a creative, fast moving environment and understand the importance of artistic risk taking and to respond to it positively. </w:t>
            </w:r>
          </w:p>
          <w:p w14:paraId="44BD7A19" w14:textId="77777777" w:rsidR="001B5211" w:rsidRPr="001B5211" w:rsidRDefault="001B5211" w:rsidP="001B5211">
            <w:pPr>
              <w:numPr>
                <w:ilvl w:val="0"/>
                <w:numId w:val="6"/>
              </w:numPr>
              <w:spacing w:before="240"/>
              <w:rPr>
                <w:rFonts w:ascii="Roboto Light" w:hAnsi="Roboto Light" w:cs="Arial"/>
                <w:bCs/>
                <w:szCs w:val="28"/>
                <w:lang w:val="en-GB"/>
              </w:rPr>
            </w:pPr>
            <w:r w:rsidRPr="001B5211">
              <w:rPr>
                <w:rFonts w:ascii="Roboto Light" w:hAnsi="Roboto Light" w:cs="Arial"/>
                <w:bCs/>
                <w:szCs w:val="28"/>
                <w:lang w:val="en-GB"/>
              </w:rPr>
              <w:t xml:space="preserve">Lateral and creative thinking skills </w:t>
            </w:r>
          </w:p>
          <w:p w14:paraId="3BAECB61" w14:textId="77777777" w:rsidR="001B5211" w:rsidRDefault="001B5211" w:rsidP="005C0A55">
            <w:pPr>
              <w:rPr>
                <w:rFonts w:ascii="Roboto Light" w:hAnsi="Roboto Light" w:cs="Arial"/>
                <w:b/>
                <w:szCs w:val="28"/>
                <w:lang w:val="en-GB"/>
              </w:rPr>
            </w:pPr>
          </w:p>
        </w:tc>
      </w:tr>
      <w:tr w:rsidR="001B5211" w14:paraId="7B5B6D5A" w14:textId="77777777" w:rsidTr="001B5211">
        <w:trPr>
          <w:trHeight w:val="409"/>
        </w:trPr>
        <w:tc>
          <w:tcPr>
            <w:tcW w:w="9017" w:type="dxa"/>
            <w:vAlign w:val="center"/>
          </w:tcPr>
          <w:p w14:paraId="611EF2F4" w14:textId="50B39ECE" w:rsidR="001B5211" w:rsidRDefault="001B5211" w:rsidP="001B5211">
            <w:pPr>
              <w:jc w:val="center"/>
              <w:rPr>
                <w:rFonts w:ascii="Roboto Light" w:hAnsi="Roboto Light" w:cs="Arial"/>
                <w:b/>
                <w:szCs w:val="28"/>
                <w:lang w:val="en-GB"/>
              </w:rPr>
            </w:pPr>
            <w:r>
              <w:rPr>
                <w:rFonts w:ascii="Roboto Light" w:hAnsi="Roboto Light" w:cs="Arial"/>
                <w:b/>
                <w:szCs w:val="28"/>
                <w:lang w:val="en-GB"/>
              </w:rPr>
              <w:t>Disposition and Attitude</w:t>
            </w:r>
          </w:p>
        </w:tc>
      </w:tr>
      <w:tr w:rsidR="001B5211" w14:paraId="0FFF044D" w14:textId="77777777" w:rsidTr="001B5211">
        <w:tc>
          <w:tcPr>
            <w:tcW w:w="9017" w:type="dxa"/>
          </w:tcPr>
          <w:p w14:paraId="499782EC" w14:textId="77777777" w:rsidR="001B5211" w:rsidRPr="001B5211" w:rsidRDefault="001B5211" w:rsidP="001B5211">
            <w:pPr>
              <w:numPr>
                <w:ilvl w:val="0"/>
                <w:numId w:val="7"/>
              </w:numPr>
              <w:spacing w:before="240"/>
              <w:rPr>
                <w:rFonts w:ascii="Roboto Light" w:hAnsi="Roboto Light" w:cs="Arial"/>
                <w:bCs/>
                <w:szCs w:val="28"/>
                <w:u w:val="single"/>
                <w:lang w:val="en-GB"/>
              </w:rPr>
            </w:pPr>
            <w:r w:rsidRPr="001B5211">
              <w:rPr>
                <w:rFonts w:ascii="Roboto Light" w:hAnsi="Roboto Light" w:cs="Arial"/>
                <w:bCs/>
                <w:szCs w:val="28"/>
                <w:lang w:val="en-GB"/>
              </w:rPr>
              <w:t>Positive, determined, energetic and resilient</w:t>
            </w:r>
          </w:p>
          <w:p w14:paraId="5486649C" w14:textId="77777777" w:rsidR="001B5211" w:rsidRPr="001B5211" w:rsidRDefault="001B5211" w:rsidP="001B5211">
            <w:pPr>
              <w:numPr>
                <w:ilvl w:val="0"/>
                <w:numId w:val="7"/>
              </w:numPr>
              <w:spacing w:before="240"/>
              <w:rPr>
                <w:rFonts w:ascii="Roboto Light" w:hAnsi="Roboto Light" w:cs="Arial"/>
                <w:bCs/>
                <w:szCs w:val="28"/>
                <w:u w:val="single"/>
                <w:lang w:val="en-GB"/>
              </w:rPr>
            </w:pPr>
            <w:r w:rsidRPr="001B5211">
              <w:rPr>
                <w:rFonts w:ascii="Roboto Light" w:hAnsi="Roboto Light" w:cs="Arial"/>
                <w:bCs/>
                <w:szCs w:val="28"/>
                <w:lang w:val="en-GB"/>
              </w:rPr>
              <w:t>Flexible and adaptable – an enthusiasm for rethinking accepted norms</w:t>
            </w:r>
          </w:p>
          <w:p w14:paraId="42CE9C73" w14:textId="77777777" w:rsidR="001B5211" w:rsidRPr="001B5211" w:rsidRDefault="001B5211" w:rsidP="001B5211">
            <w:pPr>
              <w:numPr>
                <w:ilvl w:val="0"/>
                <w:numId w:val="7"/>
              </w:numPr>
              <w:spacing w:before="240"/>
              <w:rPr>
                <w:rFonts w:ascii="Roboto Light" w:hAnsi="Roboto Light" w:cs="Arial"/>
                <w:bCs/>
                <w:szCs w:val="28"/>
                <w:u w:val="single"/>
                <w:lang w:val="en-GB"/>
              </w:rPr>
            </w:pPr>
            <w:r w:rsidRPr="001B5211">
              <w:rPr>
                <w:rFonts w:ascii="Roboto Light" w:hAnsi="Roboto Light" w:cs="Arial"/>
                <w:bCs/>
                <w:szCs w:val="28"/>
                <w:lang w:val="en-GB"/>
              </w:rPr>
              <w:t>Articulate and persuasive</w:t>
            </w:r>
          </w:p>
          <w:p w14:paraId="0B54B136" w14:textId="77777777" w:rsidR="001B5211" w:rsidRPr="001B5211" w:rsidRDefault="001B5211" w:rsidP="001B5211">
            <w:pPr>
              <w:numPr>
                <w:ilvl w:val="0"/>
                <w:numId w:val="7"/>
              </w:numPr>
              <w:spacing w:before="240"/>
              <w:rPr>
                <w:rFonts w:ascii="Roboto Light" w:hAnsi="Roboto Light" w:cs="Arial"/>
                <w:bCs/>
                <w:szCs w:val="28"/>
                <w:u w:val="single"/>
                <w:lang w:val="en-GB"/>
              </w:rPr>
            </w:pPr>
            <w:r w:rsidRPr="001B5211">
              <w:rPr>
                <w:rFonts w:ascii="Roboto Light" w:hAnsi="Roboto Light" w:cs="Arial"/>
                <w:bCs/>
                <w:szCs w:val="28"/>
                <w:lang w:val="en-GB"/>
              </w:rPr>
              <w:t>A good team player with the ability to get results through discussion, explanation, negotiation and appropriate compromise</w:t>
            </w:r>
          </w:p>
          <w:p w14:paraId="4B1F1864" w14:textId="77777777" w:rsidR="001B5211" w:rsidRPr="001B5211" w:rsidRDefault="001B5211" w:rsidP="001B5211">
            <w:pPr>
              <w:numPr>
                <w:ilvl w:val="0"/>
                <w:numId w:val="7"/>
              </w:numPr>
              <w:spacing w:before="240"/>
              <w:rPr>
                <w:rFonts w:ascii="Roboto Light" w:hAnsi="Roboto Light" w:cs="Arial"/>
                <w:bCs/>
                <w:szCs w:val="28"/>
                <w:u w:val="single"/>
                <w:lang w:val="en-GB"/>
              </w:rPr>
            </w:pPr>
            <w:r w:rsidRPr="001B5211">
              <w:rPr>
                <w:rFonts w:ascii="Roboto Light" w:hAnsi="Roboto Light" w:cs="Arial"/>
                <w:bCs/>
                <w:szCs w:val="28"/>
                <w:lang w:val="en-GB"/>
              </w:rPr>
              <w:t xml:space="preserve">Outgoing and self-motivated </w:t>
            </w:r>
          </w:p>
          <w:p w14:paraId="02F7A1E1" w14:textId="77777777" w:rsidR="001B5211" w:rsidRPr="001B5211" w:rsidRDefault="001B5211" w:rsidP="001B5211">
            <w:pPr>
              <w:numPr>
                <w:ilvl w:val="0"/>
                <w:numId w:val="7"/>
              </w:numPr>
              <w:spacing w:before="240"/>
              <w:rPr>
                <w:rFonts w:ascii="Roboto Light" w:hAnsi="Roboto Light" w:cs="Arial"/>
                <w:bCs/>
                <w:szCs w:val="28"/>
                <w:u w:val="single"/>
                <w:lang w:val="en-GB"/>
              </w:rPr>
            </w:pPr>
            <w:r w:rsidRPr="001B5211">
              <w:rPr>
                <w:rFonts w:ascii="Roboto Light" w:hAnsi="Roboto Light" w:cs="Arial"/>
                <w:bCs/>
                <w:szCs w:val="28"/>
                <w:lang w:val="en-GB"/>
              </w:rPr>
              <w:t xml:space="preserve">A genuine and keen interest in the arts </w:t>
            </w:r>
          </w:p>
          <w:p w14:paraId="7D7F196A" w14:textId="77777777" w:rsidR="001B5211" w:rsidRDefault="001B5211" w:rsidP="005C0A55">
            <w:pPr>
              <w:rPr>
                <w:rFonts w:ascii="Roboto Light" w:hAnsi="Roboto Light" w:cs="Arial"/>
                <w:b/>
                <w:szCs w:val="28"/>
                <w:lang w:val="en-GB"/>
              </w:rPr>
            </w:pPr>
          </w:p>
        </w:tc>
      </w:tr>
    </w:tbl>
    <w:p w14:paraId="29B53251" w14:textId="77777777" w:rsidR="005C6A3D" w:rsidRPr="00C777D6" w:rsidRDefault="00C36F9D" w:rsidP="005C0A55">
      <w:pPr>
        <w:rPr>
          <w:rFonts w:ascii="Roboto Light" w:hAnsi="Roboto Light" w:cs="Arial"/>
          <w:b/>
          <w:szCs w:val="28"/>
          <w:lang w:val="en-GB"/>
        </w:rPr>
      </w:pPr>
      <w:r>
        <w:rPr>
          <w:rFonts w:ascii="Roboto Light" w:hAnsi="Roboto Light" w:cs="Arial"/>
          <w:b/>
          <w:szCs w:val="28"/>
          <w:lang w:val="en-GB"/>
        </w:rPr>
        <w:br w:type="page"/>
      </w:r>
    </w:p>
    <w:p w14:paraId="2758247F" w14:textId="77777777" w:rsidR="00375569" w:rsidRPr="00C777D6" w:rsidRDefault="00375569" w:rsidP="005C0A55">
      <w:pPr>
        <w:rPr>
          <w:rFonts w:ascii="Roboto Light" w:hAnsi="Roboto Light" w:cs="Arial"/>
          <w:b/>
          <w:szCs w:val="28"/>
          <w:lang w:val="en-GB"/>
        </w:rPr>
      </w:pPr>
    </w:p>
    <w:p w14:paraId="7B7CD228" w14:textId="77777777" w:rsidR="0032785F" w:rsidRPr="00C36F9D" w:rsidRDefault="0032785F" w:rsidP="0032785F">
      <w:pPr>
        <w:jc w:val="both"/>
        <w:rPr>
          <w:rFonts w:ascii="Roboto Medium" w:hAnsi="Roboto Medium" w:cs="Arial"/>
          <w:b/>
          <w:sz w:val="28"/>
          <w:szCs w:val="22"/>
        </w:rPr>
      </w:pPr>
      <w:r w:rsidRPr="00C36F9D">
        <w:rPr>
          <w:rFonts w:ascii="Roboto Medium" w:hAnsi="Roboto Medium" w:cs="Arial"/>
          <w:b/>
          <w:sz w:val="28"/>
          <w:szCs w:val="22"/>
        </w:rPr>
        <w:t>TERMS AND CONDITIONS</w:t>
      </w:r>
    </w:p>
    <w:p w14:paraId="7E97474E" w14:textId="77777777" w:rsidR="0032785F" w:rsidRPr="00C777D6" w:rsidRDefault="0032785F" w:rsidP="0032785F">
      <w:pPr>
        <w:jc w:val="both"/>
        <w:rPr>
          <w:rFonts w:ascii="Roboto Light" w:hAnsi="Roboto Light" w:cs="Arial"/>
          <w:sz w:val="22"/>
          <w:szCs w:val="22"/>
        </w:rPr>
      </w:pPr>
    </w:p>
    <w:p w14:paraId="0C97886E" w14:textId="1EAC3D54" w:rsidR="0032785F" w:rsidRPr="00323C3F" w:rsidRDefault="0032785F" w:rsidP="0032785F">
      <w:pPr>
        <w:tabs>
          <w:tab w:val="left" w:pos="684"/>
        </w:tabs>
        <w:ind w:left="2160" w:hanging="2160"/>
        <w:jc w:val="both"/>
        <w:rPr>
          <w:rFonts w:ascii="Roboto Light" w:hAnsi="Roboto Light" w:cs="Arial"/>
        </w:rPr>
      </w:pPr>
      <w:r w:rsidRPr="00323C3F">
        <w:rPr>
          <w:rFonts w:ascii="Roboto Light" w:hAnsi="Roboto Light" w:cs="Arial"/>
          <w:b/>
        </w:rPr>
        <w:t>Hours:</w:t>
      </w:r>
      <w:r w:rsidRPr="00323C3F">
        <w:rPr>
          <w:rFonts w:ascii="Roboto Light" w:hAnsi="Roboto Light" w:cs="Arial"/>
        </w:rPr>
        <w:t xml:space="preserve">   </w:t>
      </w:r>
      <w:r w:rsidRPr="00323C3F">
        <w:rPr>
          <w:rFonts w:ascii="Roboto Light" w:hAnsi="Roboto Light" w:cs="Arial"/>
        </w:rPr>
        <w:tab/>
      </w:r>
      <w:r w:rsidR="001B5211" w:rsidRPr="00323C3F">
        <w:rPr>
          <w:rFonts w:ascii="Roboto Light" w:hAnsi="Roboto Light" w:cs="Arial"/>
        </w:rPr>
        <w:t>Minimum</w:t>
      </w:r>
      <w:r w:rsidR="00C777D6" w:rsidRPr="00323C3F">
        <w:rPr>
          <w:rFonts w:ascii="Roboto Light" w:hAnsi="Roboto Light" w:cs="Arial"/>
        </w:rPr>
        <w:t xml:space="preserve"> </w:t>
      </w:r>
      <w:r w:rsidRPr="00323C3F">
        <w:rPr>
          <w:rFonts w:ascii="Roboto Light" w:hAnsi="Roboto Light" w:cs="Arial"/>
        </w:rPr>
        <w:t>35 hours per week</w:t>
      </w:r>
      <w:r w:rsidR="001B5211" w:rsidRPr="00323C3F">
        <w:rPr>
          <w:rFonts w:ascii="Roboto Light" w:hAnsi="Roboto Light" w:cs="Arial"/>
        </w:rPr>
        <w:t>.</w:t>
      </w:r>
      <w:r w:rsidRPr="00323C3F">
        <w:rPr>
          <w:rFonts w:ascii="Roboto Light" w:hAnsi="Roboto Light" w:cs="Arial"/>
        </w:rPr>
        <w:t xml:space="preserve"> </w:t>
      </w:r>
      <w:r w:rsidR="003718D9" w:rsidRPr="00323C3F">
        <w:rPr>
          <w:rFonts w:ascii="Roboto Light" w:hAnsi="Roboto Light" w:cs="Arial"/>
        </w:rPr>
        <w:t>The postholder will, however, be expected to work such reasonable hours as the needs of the post demands.</w:t>
      </w:r>
    </w:p>
    <w:p w14:paraId="5DF0C20F" w14:textId="62B91718" w:rsidR="0032785F" w:rsidRPr="00323C3F" w:rsidRDefault="0032785F" w:rsidP="003718D9">
      <w:pPr>
        <w:tabs>
          <w:tab w:val="left" w:pos="684"/>
        </w:tabs>
        <w:jc w:val="both"/>
        <w:rPr>
          <w:rFonts w:ascii="Roboto Light" w:hAnsi="Roboto Light" w:cs="Arial"/>
        </w:rPr>
      </w:pPr>
    </w:p>
    <w:p w14:paraId="7851B407" w14:textId="77777777" w:rsidR="0032785F" w:rsidRPr="00323C3F" w:rsidRDefault="0032785F" w:rsidP="0032785F">
      <w:pPr>
        <w:tabs>
          <w:tab w:val="left" w:pos="684"/>
        </w:tabs>
        <w:ind w:left="2160" w:hanging="2160"/>
        <w:jc w:val="both"/>
        <w:rPr>
          <w:rFonts w:ascii="Roboto Light" w:hAnsi="Roboto Light" w:cs="Arial"/>
        </w:rPr>
      </w:pPr>
      <w:r w:rsidRPr="00323C3F">
        <w:rPr>
          <w:rFonts w:ascii="Roboto Light" w:hAnsi="Roboto Light" w:cs="Arial"/>
          <w:b/>
        </w:rPr>
        <w:t>Contract:</w:t>
      </w:r>
      <w:r w:rsidRPr="00323C3F">
        <w:rPr>
          <w:rFonts w:ascii="Roboto Light" w:hAnsi="Roboto Light" w:cs="Arial"/>
          <w:b/>
        </w:rPr>
        <w:tab/>
      </w:r>
      <w:r w:rsidRPr="00323C3F">
        <w:rPr>
          <w:rFonts w:ascii="Roboto Light" w:hAnsi="Roboto Light" w:cs="Arial"/>
        </w:rPr>
        <w:t xml:space="preserve">Permanent </w:t>
      </w:r>
    </w:p>
    <w:p w14:paraId="71747709" w14:textId="77777777" w:rsidR="0032785F" w:rsidRPr="00323C3F" w:rsidRDefault="0032785F" w:rsidP="0032785F">
      <w:pPr>
        <w:tabs>
          <w:tab w:val="left" w:pos="684"/>
        </w:tabs>
        <w:jc w:val="both"/>
        <w:rPr>
          <w:rFonts w:ascii="Roboto Light" w:hAnsi="Roboto Light" w:cs="Arial"/>
        </w:rPr>
      </w:pPr>
    </w:p>
    <w:p w14:paraId="1C079646" w14:textId="6B6D3A1A" w:rsidR="0032785F" w:rsidRPr="00323C3F" w:rsidRDefault="0032785F" w:rsidP="0032785F">
      <w:pPr>
        <w:tabs>
          <w:tab w:val="left" w:pos="684"/>
        </w:tabs>
        <w:jc w:val="both"/>
        <w:rPr>
          <w:rFonts w:ascii="Roboto Light" w:hAnsi="Roboto Light" w:cs="Arial"/>
        </w:rPr>
      </w:pPr>
      <w:r w:rsidRPr="00323C3F">
        <w:rPr>
          <w:rFonts w:ascii="Roboto Light" w:hAnsi="Roboto Light" w:cs="Arial"/>
          <w:b/>
        </w:rPr>
        <w:t>Salary:</w:t>
      </w:r>
      <w:r w:rsidRPr="00323C3F">
        <w:rPr>
          <w:rFonts w:ascii="Roboto Light" w:hAnsi="Roboto Light" w:cs="Arial"/>
          <w:b/>
        </w:rPr>
        <w:tab/>
      </w:r>
      <w:r w:rsidRPr="00323C3F">
        <w:rPr>
          <w:rFonts w:ascii="Roboto Light" w:hAnsi="Roboto Light" w:cs="Arial"/>
          <w:b/>
        </w:rPr>
        <w:tab/>
      </w:r>
      <w:r w:rsidR="00551C40">
        <w:rPr>
          <w:rFonts w:ascii="Roboto Light" w:hAnsi="Roboto Light" w:cs="Arial"/>
          <w:b/>
        </w:rPr>
        <w:tab/>
      </w:r>
      <w:bookmarkStart w:id="0" w:name="_GoBack"/>
      <w:bookmarkEnd w:id="0"/>
      <w:r w:rsidR="001B5211" w:rsidRPr="00323C3F">
        <w:rPr>
          <w:rFonts w:ascii="Roboto Light" w:hAnsi="Roboto Light" w:cs="Arial"/>
        </w:rPr>
        <w:t>Competitive</w:t>
      </w:r>
    </w:p>
    <w:p w14:paraId="6A1CB499" w14:textId="77777777" w:rsidR="0032785F" w:rsidRPr="00323C3F" w:rsidRDefault="0032785F" w:rsidP="0032785F">
      <w:pPr>
        <w:tabs>
          <w:tab w:val="left" w:pos="684"/>
        </w:tabs>
        <w:jc w:val="both"/>
        <w:rPr>
          <w:rFonts w:ascii="Roboto Light" w:hAnsi="Roboto Light" w:cs="Arial"/>
        </w:rPr>
      </w:pPr>
    </w:p>
    <w:p w14:paraId="6A49421F" w14:textId="4AC2F7F2" w:rsidR="0032785F" w:rsidRPr="00323C3F" w:rsidRDefault="0032785F" w:rsidP="001D02BC">
      <w:pPr>
        <w:tabs>
          <w:tab w:val="left" w:pos="684"/>
        </w:tabs>
        <w:ind w:left="2160" w:hanging="2160"/>
        <w:jc w:val="both"/>
        <w:rPr>
          <w:rFonts w:ascii="Roboto Light" w:hAnsi="Roboto Light" w:cs="Arial"/>
        </w:rPr>
      </w:pPr>
      <w:r w:rsidRPr="00323C3F">
        <w:rPr>
          <w:rFonts w:ascii="Roboto Light" w:hAnsi="Roboto Light" w:cs="Arial"/>
          <w:b/>
        </w:rPr>
        <w:t>Holiday:</w:t>
      </w:r>
      <w:r w:rsidRPr="00323C3F">
        <w:rPr>
          <w:rFonts w:ascii="Roboto Light" w:hAnsi="Roboto Light" w:cs="Arial"/>
          <w:b/>
        </w:rPr>
        <w:tab/>
      </w:r>
      <w:r w:rsidRPr="00323C3F">
        <w:rPr>
          <w:rFonts w:ascii="Roboto Light" w:hAnsi="Roboto Light" w:cs="Arial"/>
        </w:rPr>
        <w:t>5.6 weeks per annum</w:t>
      </w:r>
      <w:r w:rsidR="001D02BC" w:rsidRPr="00323C3F">
        <w:rPr>
          <w:rFonts w:ascii="Roboto Light" w:hAnsi="Roboto Light" w:cs="Arial"/>
        </w:rPr>
        <w:t xml:space="preserve"> (28 days)</w:t>
      </w:r>
      <w:r w:rsidRPr="00323C3F">
        <w:rPr>
          <w:rFonts w:ascii="Roboto Light" w:hAnsi="Roboto Light" w:cs="Arial"/>
        </w:rPr>
        <w:t xml:space="preserve"> including bank</w:t>
      </w:r>
      <w:r w:rsidR="001D02BC" w:rsidRPr="00323C3F">
        <w:rPr>
          <w:rFonts w:ascii="Roboto Light" w:hAnsi="Roboto Light" w:cs="Arial"/>
        </w:rPr>
        <w:t>/public</w:t>
      </w:r>
      <w:r w:rsidRPr="00323C3F">
        <w:rPr>
          <w:rFonts w:ascii="Roboto Light" w:hAnsi="Roboto Light" w:cs="Arial"/>
        </w:rPr>
        <w:t xml:space="preserve"> holidays</w:t>
      </w:r>
      <w:r w:rsidR="001B5211" w:rsidRPr="00323C3F">
        <w:rPr>
          <w:rFonts w:ascii="Roboto Light" w:hAnsi="Roboto Light" w:cs="Arial"/>
        </w:rPr>
        <w:t>,</w:t>
      </w:r>
      <w:r w:rsidR="001D02BC" w:rsidRPr="00323C3F">
        <w:rPr>
          <w:rFonts w:ascii="Roboto Light" w:hAnsi="Roboto Light" w:cs="Arial"/>
        </w:rPr>
        <w:t xml:space="preserve"> rising to 6.6 weeks following </w:t>
      </w:r>
      <w:r w:rsidR="00961CBF">
        <w:rPr>
          <w:rFonts w:ascii="Roboto Light" w:hAnsi="Roboto Light" w:cs="Arial"/>
        </w:rPr>
        <w:t xml:space="preserve">one </w:t>
      </w:r>
      <w:r w:rsidR="001D02BC" w:rsidRPr="00323C3F">
        <w:rPr>
          <w:rFonts w:ascii="Roboto Light" w:hAnsi="Roboto Light" w:cs="Arial"/>
        </w:rPr>
        <w:t>complete year</w:t>
      </w:r>
      <w:r w:rsidR="00961CBF">
        <w:rPr>
          <w:rFonts w:ascii="Roboto Light" w:hAnsi="Roboto Light" w:cs="Arial"/>
        </w:rPr>
        <w:t xml:space="preserve"> </w:t>
      </w:r>
      <w:r w:rsidR="001D02BC" w:rsidRPr="00323C3F">
        <w:rPr>
          <w:rFonts w:ascii="Roboto Light" w:hAnsi="Roboto Light" w:cs="Arial"/>
        </w:rPr>
        <w:t>of service</w:t>
      </w:r>
      <w:r w:rsidR="001B5211" w:rsidRPr="00323C3F">
        <w:rPr>
          <w:rFonts w:ascii="Roboto Light" w:hAnsi="Roboto Light" w:cs="Arial"/>
        </w:rPr>
        <w:t>.</w:t>
      </w:r>
    </w:p>
    <w:p w14:paraId="177A98B9" w14:textId="77777777" w:rsidR="0032785F" w:rsidRPr="00323C3F" w:rsidRDefault="0032785F" w:rsidP="0032785F">
      <w:pPr>
        <w:tabs>
          <w:tab w:val="left" w:pos="684"/>
        </w:tabs>
        <w:jc w:val="both"/>
        <w:rPr>
          <w:rFonts w:ascii="Roboto Light" w:hAnsi="Roboto Light" w:cs="Arial"/>
        </w:rPr>
      </w:pPr>
    </w:p>
    <w:p w14:paraId="5541B58A" w14:textId="7810657D" w:rsidR="0032785F" w:rsidRPr="00323C3F" w:rsidRDefault="0032785F" w:rsidP="0032785F">
      <w:pPr>
        <w:tabs>
          <w:tab w:val="left" w:pos="684"/>
        </w:tabs>
        <w:ind w:left="2160" w:hanging="2160"/>
        <w:jc w:val="both"/>
        <w:rPr>
          <w:rFonts w:ascii="Roboto Light" w:hAnsi="Roboto Light" w:cs="Arial"/>
        </w:rPr>
      </w:pPr>
      <w:r w:rsidRPr="00323C3F">
        <w:rPr>
          <w:rFonts w:ascii="Roboto Light" w:hAnsi="Roboto Light" w:cs="Arial"/>
          <w:b/>
        </w:rPr>
        <w:t>Probation:</w:t>
      </w:r>
      <w:r w:rsidRPr="00323C3F">
        <w:rPr>
          <w:rFonts w:ascii="Roboto Light" w:hAnsi="Roboto Light" w:cs="Arial"/>
          <w:b/>
        </w:rPr>
        <w:tab/>
      </w:r>
      <w:r w:rsidR="001B5211" w:rsidRPr="00323C3F">
        <w:rPr>
          <w:rFonts w:ascii="Roboto Light" w:hAnsi="Roboto Light" w:cs="Arial"/>
        </w:rPr>
        <w:t>Six</w:t>
      </w:r>
      <w:r w:rsidRPr="00323C3F">
        <w:rPr>
          <w:rFonts w:ascii="Roboto Light" w:hAnsi="Roboto Light" w:cs="Arial"/>
        </w:rPr>
        <w:t xml:space="preserve"> months’ probation period (during which there is one week’s notice on either side)</w:t>
      </w:r>
      <w:r w:rsidR="001B5211" w:rsidRPr="00323C3F">
        <w:rPr>
          <w:rFonts w:ascii="Roboto Light" w:hAnsi="Roboto Light" w:cs="Arial"/>
        </w:rPr>
        <w:t>.</w:t>
      </w:r>
    </w:p>
    <w:p w14:paraId="54DE6226" w14:textId="77777777" w:rsidR="0032785F" w:rsidRPr="00323C3F" w:rsidRDefault="0032785F" w:rsidP="0032785F">
      <w:pPr>
        <w:tabs>
          <w:tab w:val="left" w:pos="684"/>
        </w:tabs>
        <w:jc w:val="both"/>
        <w:rPr>
          <w:rFonts w:ascii="Roboto Light" w:hAnsi="Roboto Light" w:cs="Arial"/>
        </w:rPr>
      </w:pPr>
    </w:p>
    <w:p w14:paraId="72681EAC" w14:textId="290EFBA9" w:rsidR="0032785F" w:rsidRPr="00323C3F" w:rsidRDefault="0032785F" w:rsidP="0032785F">
      <w:pPr>
        <w:tabs>
          <w:tab w:val="left" w:pos="684"/>
        </w:tabs>
        <w:ind w:left="2160" w:hanging="2160"/>
        <w:jc w:val="both"/>
        <w:rPr>
          <w:rFonts w:ascii="Roboto Light" w:hAnsi="Roboto Light" w:cs="Arial"/>
          <w:b/>
        </w:rPr>
      </w:pPr>
      <w:r w:rsidRPr="00323C3F">
        <w:rPr>
          <w:rFonts w:ascii="Roboto Light" w:hAnsi="Roboto Light" w:cs="Arial"/>
          <w:b/>
        </w:rPr>
        <w:t>Notice period:</w:t>
      </w:r>
      <w:r w:rsidRPr="00323C3F">
        <w:rPr>
          <w:rFonts w:ascii="Roboto Light" w:hAnsi="Roboto Light" w:cs="Arial"/>
          <w:b/>
        </w:rPr>
        <w:tab/>
      </w:r>
      <w:r w:rsidR="001B5211" w:rsidRPr="00323C3F">
        <w:rPr>
          <w:rFonts w:ascii="Roboto Light" w:hAnsi="Roboto Light" w:cs="Arial"/>
        </w:rPr>
        <w:t>Three months’ notice</w:t>
      </w:r>
      <w:r w:rsidRPr="00323C3F">
        <w:rPr>
          <w:rFonts w:ascii="Roboto Light" w:hAnsi="Roboto Light" w:cs="Arial"/>
        </w:rPr>
        <w:t xml:space="preserve"> following successful completion of probation period</w:t>
      </w:r>
      <w:r w:rsidR="001B5211" w:rsidRPr="00323C3F">
        <w:rPr>
          <w:rFonts w:ascii="Roboto Light" w:hAnsi="Roboto Light" w:cs="Arial"/>
        </w:rPr>
        <w:t>.</w:t>
      </w:r>
    </w:p>
    <w:p w14:paraId="1F6DA8A5" w14:textId="77777777" w:rsidR="0032785F" w:rsidRPr="00323C3F" w:rsidRDefault="0032785F" w:rsidP="0032785F">
      <w:pPr>
        <w:jc w:val="both"/>
        <w:rPr>
          <w:rFonts w:ascii="Roboto Light" w:hAnsi="Roboto Light" w:cs="Arial"/>
        </w:rPr>
      </w:pPr>
    </w:p>
    <w:p w14:paraId="17E05FAB" w14:textId="77777777" w:rsidR="00323C3F" w:rsidRPr="00C777D6" w:rsidRDefault="00323C3F" w:rsidP="0032785F">
      <w:pPr>
        <w:jc w:val="both"/>
        <w:rPr>
          <w:rFonts w:ascii="Roboto Light" w:hAnsi="Roboto Light" w:cs="Arial"/>
          <w:sz w:val="22"/>
          <w:szCs w:val="22"/>
        </w:rPr>
      </w:pPr>
    </w:p>
    <w:p w14:paraId="7FE79CD5" w14:textId="77777777" w:rsidR="0032785F" w:rsidRPr="00C777D6" w:rsidRDefault="0032785F" w:rsidP="0032785F">
      <w:pPr>
        <w:jc w:val="both"/>
        <w:rPr>
          <w:rFonts w:ascii="Roboto Light" w:hAnsi="Roboto Light" w:cs="Arial"/>
          <w:sz w:val="22"/>
          <w:szCs w:val="22"/>
        </w:rPr>
      </w:pPr>
    </w:p>
    <w:p w14:paraId="737899FA" w14:textId="77777777" w:rsidR="0032785F" w:rsidRPr="00323C3F" w:rsidRDefault="0032785F" w:rsidP="0032785F">
      <w:pPr>
        <w:jc w:val="both"/>
        <w:rPr>
          <w:rFonts w:ascii="Roboto Light" w:hAnsi="Roboto Light" w:cs="Arial"/>
          <w:b/>
          <w:i/>
          <w:iCs/>
        </w:rPr>
      </w:pPr>
      <w:r w:rsidRPr="00323C3F">
        <w:rPr>
          <w:rFonts w:ascii="Roboto Light" w:hAnsi="Roboto Light" w:cs="Arial"/>
          <w:b/>
          <w:i/>
          <w:iCs/>
        </w:rPr>
        <w:t xml:space="preserve">Conditional Offer of Appointment: Pre-Appointment Checks </w:t>
      </w:r>
    </w:p>
    <w:p w14:paraId="74B7FCBC" w14:textId="77777777" w:rsidR="0032785F" w:rsidRPr="00323C3F" w:rsidRDefault="0032785F" w:rsidP="0032785F">
      <w:pPr>
        <w:jc w:val="both"/>
        <w:rPr>
          <w:rFonts w:ascii="Roboto Light" w:hAnsi="Roboto Light" w:cs="Arial"/>
        </w:rPr>
      </w:pPr>
      <w:r w:rsidRPr="00323C3F">
        <w:rPr>
          <w:rFonts w:ascii="Roboto Light" w:hAnsi="Roboto Light" w:cs="Arial"/>
        </w:rPr>
        <w:t xml:space="preserve"> </w:t>
      </w:r>
    </w:p>
    <w:p w14:paraId="5167AE4F" w14:textId="77777777" w:rsidR="0032785F" w:rsidRPr="00323C3F" w:rsidRDefault="0032785F" w:rsidP="0032785F">
      <w:pPr>
        <w:jc w:val="both"/>
        <w:rPr>
          <w:rFonts w:ascii="Roboto Light" w:hAnsi="Roboto Light" w:cs="Arial"/>
        </w:rPr>
      </w:pPr>
      <w:r w:rsidRPr="00323C3F">
        <w:rPr>
          <w:rFonts w:ascii="Roboto Light" w:hAnsi="Roboto Light" w:cs="Arial"/>
        </w:rPr>
        <w:t xml:space="preserve">Any offer to a successful candidate will be conditional upon: </w:t>
      </w:r>
    </w:p>
    <w:p w14:paraId="1196E9D7" w14:textId="77777777" w:rsidR="0032785F" w:rsidRPr="00323C3F" w:rsidRDefault="0032785F" w:rsidP="0032785F">
      <w:pPr>
        <w:jc w:val="both"/>
        <w:rPr>
          <w:rFonts w:ascii="Roboto Light" w:hAnsi="Roboto Light" w:cs="Arial"/>
        </w:rPr>
      </w:pPr>
    </w:p>
    <w:p w14:paraId="6595881D" w14:textId="77777777" w:rsidR="0097056F" w:rsidRPr="00323C3F" w:rsidRDefault="0032785F" w:rsidP="001B5211">
      <w:pPr>
        <w:numPr>
          <w:ilvl w:val="0"/>
          <w:numId w:val="1"/>
        </w:numPr>
        <w:jc w:val="both"/>
        <w:rPr>
          <w:rFonts w:ascii="Roboto Light" w:hAnsi="Roboto Light" w:cs="Arial"/>
        </w:rPr>
      </w:pPr>
      <w:r w:rsidRPr="00323C3F">
        <w:rPr>
          <w:rFonts w:ascii="Roboto Light" w:hAnsi="Roboto Light" w:cs="Arial"/>
        </w:rPr>
        <w:t xml:space="preserve">Receipt of at least two independent references, which are satisfactory </w:t>
      </w:r>
      <w:r w:rsidR="0097056F" w:rsidRPr="00323C3F">
        <w:rPr>
          <w:rFonts w:ascii="Roboto Light" w:hAnsi="Roboto Light" w:cs="Arial"/>
        </w:rPr>
        <w:t>to Bristol Old Vic.</w:t>
      </w:r>
    </w:p>
    <w:p w14:paraId="3493A46A" w14:textId="77777777" w:rsidR="0032785F" w:rsidRPr="001C24FF" w:rsidRDefault="0032785F" w:rsidP="0097056F">
      <w:pPr>
        <w:ind w:left="720"/>
        <w:jc w:val="both"/>
        <w:rPr>
          <w:rFonts w:ascii="Roboto Light" w:hAnsi="Roboto Light" w:cs="Arial"/>
          <w:i/>
          <w:iCs/>
          <w:sz w:val="22"/>
          <w:szCs w:val="22"/>
        </w:rPr>
      </w:pPr>
      <w:r w:rsidRPr="001C24FF">
        <w:rPr>
          <w:rFonts w:ascii="Roboto Light" w:hAnsi="Roboto Light" w:cs="Arial"/>
          <w:i/>
          <w:iCs/>
          <w:sz w:val="22"/>
          <w:szCs w:val="22"/>
        </w:rPr>
        <w:t>NB: References produced by candidates will not be accepted.</w:t>
      </w:r>
    </w:p>
    <w:p w14:paraId="1F175538" w14:textId="77777777" w:rsidR="00E85618" w:rsidRPr="00323C3F" w:rsidRDefault="00E85618" w:rsidP="0097056F">
      <w:pPr>
        <w:ind w:left="720"/>
        <w:jc w:val="both"/>
        <w:rPr>
          <w:rFonts w:ascii="Roboto Light" w:hAnsi="Roboto Light" w:cs="Arial"/>
        </w:rPr>
      </w:pPr>
    </w:p>
    <w:p w14:paraId="5D2D0F99" w14:textId="77777777" w:rsidR="0032785F" w:rsidRPr="00323C3F" w:rsidRDefault="0032785F" w:rsidP="001B5211">
      <w:pPr>
        <w:numPr>
          <w:ilvl w:val="0"/>
          <w:numId w:val="1"/>
        </w:numPr>
        <w:jc w:val="both"/>
        <w:rPr>
          <w:rFonts w:ascii="Roboto Light" w:hAnsi="Roboto Light" w:cs="Arial"/>
        </w:rPr>
      </w:pPr>
      <w:r w:rsidRPr="00323C3F">
        <w:rPr>
          <w:rFonts w:ascii="Roboto Light" w:hAnsi="Roboto Light" w:cs="Arial"/>
        </w:rPr>
        <w:t>Verification of identity and Right to Work in the UK to be produced at interview</w:t>
      </w:r>
      <w:r w:rsidR="0097056F" w:rsidRPr="00323C3F">
        <w:rPr>
          <w:rFonts w:ascii="Roboto Light" w:hAnsi="Roboto Light" w:cs="Arial"/>
        </w:rPr>
        <w:t xml:space="preserve"> stage.</w:t>
      </w:r>
    </w:p>
    <w:p w14:paraId="24BC3AA6" w14:textId="77777777" w:rsidR="0032785F" w:rsidRPr="00323C3F" w:rsidRDefault="0032785F" w:rsidP="0032785F">
      <w:pPr>
        <w:jc w:val="both"/>
        <w:rPr>
          <w:rFonts w:ascii="Roboto Light" w:hAnsi="Roboto Light" w:cs="Arial"/>
        </w:rPr>
      </w:pPr>
    </w:p>
    <w:p w14:paraId="6422B284" w14:textId="77777777" w:rsidR="0032785F" w:rsidRPr="00C777D6" w:rsidRDefault="0032785F" w:rsidP="0032785F">
      <w:pPr>
        <w:jc w:val="both"/>
        <w:rPr>
          <w:rFonts w:ascii="Roboto Light" w:hAnsi="Roboto Light" w:cs="Arial"/>
          <w:sz w:val="22"/>
          <w:szCs w:val="22"/>
        </w:rPr>
      </w:pPr>
    </w:p>
    <w:p w14:paraId="22276558" w14:textId="77777777" w:rsidR="0032785F" w:rsidRPr="00C777D6" w:rsidRDefault="0032785F" w:rsidP="0032785F">
      <w:pPr>
        <w:jc w:val="both"/>
        <w:rPr>
          <w:rFonts w:ascii="Roboto Light" w:hAnsi="Roboto Light" w:cs="Arial"/>
          <w:b/>
          <w:sz w:val="22"/>
        </w:rPr>
      </w:pPr>
    </w:p>
    <w:p w14:paraId="5C67B051" w14:textId="77777777" w:rsidR="0032785F" w:rsidRPr="00C777D6" w:rsidRDefault="0032785F" w:rsidP="0032785F">
      <w:pPr>
        <w:jc w:val="both"/>
        <w:rPr>
          <w:rFonts w:ascii="Roboto Light" w:hAnsi="Roboto Light" w:cs="Arial"/>
          <w:sz w:val="22"/>
          <w:szCs w:val="22"/>
        </w:rPr>
      </w:pPr>
    </w:p>
    <w:p w14:paraId="10E3FAFB" w14:textId="77777777" w:rsidR="00375569" w:rsidRPr="00C777D6" w:rsidRDefault="00375569" w:rsidP="005C0A55">
      <w:pPr>
        <w:rPr>
          <w:rFonts w:ascii="Roboto Light" w:hAnsi="Roboto Light" w:cs="Arial"/>
          <w:b/>
          <w:szCs w:val="28"/>
          <w:lang w:val="en-GB"/>
        </w:rPr>
      </w:pPr>
    </w:p>
    <w:sectPr w:rsidR="00375569" w:rsidRPr="00C777D6" w:rsidSect="00971F94">
      <w:headerReference w:type="default" r:id="rId8"/>
      <w:footerReference w:type="default" r:id="rId9"/>
      <w:headerReference w:type="first" r:id="rId10"/>
      <w:pgSz w:w="11907" w:h="16840" w:code="9"/>
      <w:pgMar w:top="1440" w:right="1440" w:bottom="1135" w:left="1440" w:header="624" w:footer="62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D72CC89" w14:textId="77777777" w:rsidR="00675B4D" w:rsidRDefault="00675B4D">
      <w:r>
        <w:separator/>
      </w:r>
    </w:p>
  </w:endnote>
  <w:endnote w:type="continuationSeparator" w:id="0">
    <w:p w14:paraId="53E35C4F" w14:textId="77777777" w:rsidR="00675B4D" w:rsidRDefault="00675B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venir 35">
    <w:panose1 w:val="00000400000000000000"/>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Lucida Grande">
    <w:altName w:val="Arial"/>
    <w:charset w:val="00"/>
    <w:family w:val="swiss"/>
    <w:pitch w:val="variable"/>
    <w:sig w:usb0="E1000AEF" w:usb1="5000A1FF" w:usb2="00000000" w:usb3="00000000" w:csb0="000001BF" w:csb1="00000000"/>
  </w:font>
  <w:font w:name="Roboto Medium">
    <w:panose1 w:val="02000000000000000000"/>
    <w:charset w:val="00"/>
    <w:family w:val="auto"/>
    <w:pitch w:val="variable"/>
    <w:sig w:usb0="E00002FF" w:usb1="5000205B" w:usb2="00000020" w:usb3="00000000" w:csb0="0000019F" w:csb1="00000000"/>
  </w:font>
  <w:font w:name="Roboto Light">
    <w:panose1 w:val="02000000000000000000"/>
    <w:charset w:val="00"/>
    <w:family w:val="auto"/>
    <w:pitch w:val="variable"/>
    <w:sig w:usb0="E00002FF" w:usb1="5000205B" w:usb2="0000002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517D111" w14:textId="52098354" w:rsidR="007D4101" w:rsidRPr="001B5211" w:rsidRDefault="004F5E6A" w:rsidP="004F5E6A">
    <w:pPr>
      <w:pStyle w:val="Footer"/>
      <w:rPr>
        <w:rFonts w:ascii="Roboto Light" w:hAnsi="Roboto Light"/>
      </w:rPr>
    </w:pPr>
    <w:r w:rsidRPr="001B5211">
      <w:rPr>
        <w:rFonts w:ascii="Roboto Light" w:hAnsi="Roboto Light"/>
      </w:rPr>
      <w:t xml:space="preserve">Version Date </w:t>
    </w:r>
    <w:r w:rsidR="001B5211">
      <w:rPr>
        <w:rFonts w:ascii="Roboto Light" w:hAnsi="Roboto Light"/>
      </w:rPr>
      <w:t>September 2019</w:t>
    </w:r>
    <w:r w:rsidRPr="001B5211">
      <w:rPr>
        <w:rFonts w:ascii="Roboto Light" w:hAnsi="Roboto Light"/>
      </w:rPr>
      <w:tab/>
    </w:r>
    <w:r w:rsidRPr="001B5211">
      <w:rPr>
        <w:rFonts w:ascii="Roboto Light" w:hAnsi="Roboto Light"/>
      </w:rPr>
      <w:tab/>
    </w:r>
    <w:r w:rsidR="007D4101" w:rsidRPr="001B5211">
      <w:rPr>
        <w:rFonts w:ascii="Roboto Light" w:hAnsi="Roboto Light"/>
      </w:rPr>
      <w:t xml:space="preserve">Page </w:t>
    </w:r>
    <w:r w:rsidR="007D4101" w:rsidRPr="001B5211">
      <w:rPr>
        <w:rFonts w:ascii="Roboto Light" w:hAnsi="Roboto Light"/>
      </w:rPr>
      <w:fldChar w:fldCharType="begin"/>
    </w:r>
    <w:r w:rsidR="007D4101" w:rsidRPr="001B5211">
      <w:rPr>
        <w:rFonts w:ascii="Roboto Light" w:hAnsi="Roboto Light"/>
      </w:rPr>
      <w:instrText xml:space="preserve"> PAGE </w:instrText>
    </w:r>
    <w:r w:rsidR="007D4101" w:rsidRPr="001B5211">
      <w:rPr>
        <w:rFonts w:ascii="Roboto Light" w:hAnsi="Roboto Light"/>
      </w:rPr>
      <w:fldChar w:fldCharType="separate"/>
    </w:r>
    <w:r w:rsidR="006472B9" w:rsidRPr="001B5211">
      <w:rPr>
        <w:rFonts w:ascii="Roboto Light" w:hAnsi="Roboto Light"/>
        <w:noProof/>
      </w:rPr>
      <w:t>4</w:t>
    </w:r>
    <w:r w:rsidR="007D4101" w:rsidRPr="001B5211">
      <w:rPr>
        <w:rFonts w:ascii="Roboto Light" w:hAnsi="Roboto Light"/>
      </w:rPr>
      <w:fldChar w:fldCharType="end"/>
    </w:r>
    <w:r w:rsidR="007D4101" w:rsidRPr="001B5211">
      <w:rPr>
        <w:rFonts w:ascii="Roboto Light" w:hAnsi="Roboto Light"/>
      </w:rPr>
      <w:t xml:space="preserve"> of </w:t>
    </w:r>
    <w:r w:rsidR="007D4101" w:rsidRPr="001B5211">
      <w:rPr>
        <w:rFonts w:ascii="Roboto Light" w:hAnsi="Roboto Light"/>
      </w:rPr>
      <w:fldChar w:fldCharType="begin"/>
    </w:r>
    <w:r w:rsidR="007D4101" w:rsidRPr="001B5211">
      <w:rPr>
        <w:rFonts w:ascii="Roboto Light" w:hAnsi="Roboto Light"/>
      </w:rPr>
      <w:instrText xml:space="preserve"> NUMPAGES </w:instrText>
    </w:r>
    <w:r w:rsidR="007D4101" w:rsidRPr="001B5211">
      <w:rPr>
        <w:rFonts w:ascii="Roboto Light" w:hAnsi="Roboto Light"/>
      </w:rPr>
      <w:fldChar w:fldCharType="separate"/>
    </w:r>
    <w:r w:rsidR="006472B9" w:rsidRPr="001B5211">
      <w:rPr>
        <w:rFonts w:ascii="Roboto Light" w:hAnsi="Roboto Light"/>
        <w:noProof/>
      </w:rPr>
      <w:t>4</w:t>
    </w:r>
    <w:r w:rsidR="007D4101" w:rsidRPr="001B5211">
      <w:rPr>
        <w:rFonts w:ascii="Roboto Light" w:hAnsi="Roboto Light"/>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D9A1AB8" w14:textId="77777777" w:rsidR="00675B4D" w:rsidRDefault="00675B4D">
      <w:r>
        <w:separator/>
      </w:r>
    </w:p>
  </w:footnote>
  <w:footnote w:type="continuationSeparator" w:id="0">
    <w:p w14:paraId="24B232DB" w14:textId="77777777" w:rsidR="00675B4D" w:rsidRDefault="00675B4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6945FE1" w14:textId="552EEC91" w:rsidR="001B5211" w:rsidRPr="001B5211" w:rsidRDefault="001B5211" w:rsidP="001B5211">
    <w:pPr>
      <w:pStyle w:val="Heading1"/>
      <w:rPr>
        <w:rFonts w:ascii="Roboto Light" w:hAnsi="Roboto Light" w:cs="Calibri"/>
        <w:b w:val="0"/>
        <w:sz w:val="22"/>
        <w:szCs w:val="36"/>
        <w:lang w:val="en-GB"/>
      </w:rPr>
    </w:pPr>
    <w:r w:rsidRPr="001B5211">
      <w:rPr>
        <w:rFonts w:ascii="Roboto Light" w:hAnsi="Roboto Light" w:cs="Calibri"/>
        <w:b w:val="0"/>
        <w:sz w:val="22"/>
        <w:szCs w:val="36"/>
        <w:lang w:val="en-GB"/>
      </w:rPr>
      <w:t>Finance Director – Job Description</w:t>
    </w:r>
  </w:p>
  <w:p w14:paraId="132B26F2" w14:textId="77777777" w:rsidR="004F5E6A" w:rsidRPr="004F5E6A" w:rsidRDefault="004F5E6A" w:rsidP="004F5E6A">
    <w:pPr>
      <w:rPr>
        <w:lang w:val="en-GB"/>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DC2D6E" w14:textId="77777777" w:rsidR="00971F94" w:rsidRDefault="00E83D4D">
    <w:pPr>
      <w:pStyle w:val="Header"/>
    </w:pPr>
    <w:r>
      <w:rPr>
        <w:noProof/>
        <w:lang w:val="en-GB" w:eastAsia="en-GB"/>
      </w:rPr>
      <w:drawing>
        <wp:inline distT="0" distB="0" distL="0" distR="0" wp14:anchorId="0768BE9B" wp14:editId="5864FB93">
          <wp:extent cx="2028825" cy="838200"/>
          <wp:effectExtent l="0" t="0" r="0" b="0"/>
          <wp:docPr id="1" name="Picture 1" descr="BOV_2018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OV_2018_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28825" cy="83820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EF70FA"/>
    <w:multiLevelType w:val="hybridMultilevel"/>
    <w:tmpl w:val="E138DB62"/>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C012D9"/>
    <w:multiLevelType w:val="hybridMultilevel"/>
    <w:tmpl w:val="8732FDF2"/>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31526A3"/>
    <w:multiLevelType w:val="hybridMultilevel"/>
    <w:tmpl w:val="CD4EC99C"/>
    <w:lvl w:ilvl="0" w:tplc="F7D09AE6">
      <w:start w:val="1"/>
      <w:numFmt w:val="bullet"/>
      <w:lvlText w:val=""/>
      <w:lvlJc w:val="left"/>
      <w:pPr>
        <w:tabs>
          <w:tab w:val="num" w:pos="340"/>
        </w:tabs>
        <w:ind w:left="340" w:hanging="34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565419F7"/>
    <w:multiLevelType w:val="hybridMultilevel"/>
    <w:tmpl w:val="B3D45DB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B854862"/>
    <w:multiLevelType w:val="hybridMultilevel"/>
    <w:tmpl w:val="3C5E62A6"/>
    <w:lvl w:ilvl="0" w:tplc="4AA04F4C">
      <w:start w:val="1"/>
      <w:numFmt w:val="bullet"/>
      <w:lvlText w:val=""/>
      <w:lvlJc w:val="left"/>
      <w:pPr>
        <w:tabs>
          <w:tab w:val="num" w:pos="340"/>
        </w:tabs>
        <w:ind w:left="340" w:hanging="34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66023530"/>
    <w:multiLevelType w:val="hybridMultilevel"/>
    <w:tmpl w:val="75300F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A65560C"/>
    <w:multiLevelType w:val="hybridMultilevel"/>
    <w:tmpl w:val="C60C46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4"/>
  </w:num>
  <w:num w:numId="3">
    <w:abstractNumId w:val="2"/>
  </w:num>
  <w:num w:numId="4">
    <w:abstractNumId w:val="1"/>
  </w:num>
  <w:num w:numId="5">
    <w:abstractNumId w:val="3"/>
  </w:num>
  <w:num w:numId="6">
    <w:abstractNumId w:val="6"/>
  </w:num>
  <w:num w:numId="7">
    <w:abstractNumId w:val="0"/>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F05B6"/>
    <w:rsid w:val="000044C0"/>
    <w:rsid w:val="000153FD"/>
    <w:rsid w:val="0004174C"/>
    <w:rsid w:val="00043B26"/>
    <w:rsid w:val="00054362"/>
    <w:rsid w:val="00065DAF"/>
    <w:rsid w:val="00067009"/>
    <w:rsid w:val="00081298"/>
    <w:rsid w:val="00093E0E"/>
    <w:rsid w:val="000A08D2"/>
    <w:rsid w:val="000C1AEB"/>
    <w:rsid w:val="000C5AC0"/>
    <w:rsid w:val="000C5D6E"/>
    <w:rsid w:val="000E3BE6"/>
    <w:rsid w:val="000E4640"/>
    <w:rsid w:val="001019A2"/>
    <w:rsid w:val="00186AC6"/>
    <w:rsid w:val="0019551E"/>
    <w:rsid w:val="001B5211"/>
    <w:rsid w:val="001C24FF"/>
    <w:rsid w:val="001C4432"/>
    <w:rsid w:val="001D02BC"/>
    <w:rsid w:val="001F4F36"/>
    <w:rsid w:val="0020639D"/>
    <w:rsid w:val="0021274A"/>
    <w:rsid w:val="00221793"/>
    <w:rsid w:val="00223551"/>
    <w:rsid w:val="00232F5D"/>
    <w:rsid w:val="002408EF"/>
    <w:rsid w:val="00252D84"/>
    <w:rsid w:val="00275777"/>
    <w:rsid w:val="002C74C6"/>
    <w:rsid w:val="002D2E82"/>
    <w:rsid w:val="002D48A8"/>
    <w:rsid w:val="002F7381"/>
    <w:rsid w:val="003142B4"/>
    <w:rsid w:val="003164CE"/>
    <w:rsid w:val="0031679E"/>
    <w:rsid w:val="0032110A"/>
    <w:rsid w:val="00323C3F"/>
    <w:rsid w:val="003251CE"/>
    <w:rsid w:val="00326A52"/>
    <w:rsid w:val="0032785F"/>
    <w:rsid w:val="00352A9A"/>
    <w:rsid w:val="00355CA2"/>
    <w:rsid w:val="0037010F"/>
    <w:rsid w:val="003715D7"/>
    <w:rsid w:val="003718D9"/>
    <w:rsid w:val="00374602"/>
    <w:rsid w:val="00375569"/>
    <w:rsid w:val="003A0A21"/>
    <w:rsid w:val="003B340F"/>
    <w:rsid w:val="003C3849"/>
    <w:rsid w:val="003E0F35"/>
    <w:rsid w:val="003F05B6"/>
    <w:rsid w:val="0040678B"/>
    <w:rsid w:val="0040753B"/>
    <w:rsid w:val="0044490B"/>
    <w:rsid w:val="0045416E"/>
    <w:rsid w:val="00460B1E"/>
    <w:rsid w:val="00464FCC"/>
    <w:rsid w:val="0047747A"/>
    <w:rsid w:val="0048055F"/>
    <w:rsid w:val="00484F58"/>
    <w:rsid w:val="00494F52"/>
    <w:rsid w:val="004979AF"/>
    <w:rsid w:val="004A067B"/>
    <w:rsid w:val="004B2814"/>
    <w:rsid w:val="004C4852"/>
    <w:rsid w:val="004D1E5F"/>
    <w:rsid w:val="004F5E6A"/>
    <w:rsid w:val="004F7DBA"/>
    <w:rsid w:val="00513854"/>
    <w:rsid w:val="00520EE1"/>
    <w:rsid w:val="005240D6"/>
    <w:rsid w:val="00525110"/>
    <w:rsid w:val="00534634"/>
    <w:rsid w:val="00550F30"/>
    <w:rsid w:val="00551C40"/>
    <w:rsid w:val="005566E7"/>
    <w:rsid w:val="00583BF3"/>
    <w:rsid w:val="005B65FB"/>
    <w:rsid w:val="005C0A55"/>
    <w:rsid w:val="005C4B43"/>
    <w:rsid w:val="005C6A3D"/>
    <w:rsid w:val="005C6C20"/>
    <w:rsid w:val="005C7631"/>
    <w:rsid w:val="005D3EAA"/>
    <w:rsid w:val="005E76FD"/>
    <w:rsid w:val="005F5DAC"/>
    <w:rsid w:val="00614982"/>
    <w:rsid w:val="0063227D"/>
    <w:rsid w:val="006472B9"/>
    <w:rsid w:val="00662F94"/>
    <w:rsid w:val="00671BA9"/>
    <w:rsid w:val="00672EB9"/>
    <w:rsid w:val="00673209"/>
    <w:rsid w:val="00675B4D"/>
    <w:rsid w:val="00695779"/>
    <w:rsid w:val="006A39EB"/>
    <w:rsid w:val="006D57D8"/>
    <w:rsid w:val="006E1798"/>
    <w:rsid w:val="006E6D5D"/>
    <w:rsid w:val="006F1BB9"/>
    <w:rsid w:val="006F7286"/>
    <w:rsid w:val="007033A1"/>
    <w:rsid w:val="00711E3E"/>
    <w:rsid w:val="00717A37"/>
    <w:rsid w:val="00722932"/>
    <w:rsid w:val="007302B4"/>
    <w:rsid w:val="00730C03"/>
    <w:rsid w:val="00736C04"/>
    <w:rsid w:val="00736E67"/>
    <w:rsid w:val="00740120"/>
    <w:rsid w:val="0077596D"/>
    <w:rsid w:val="007937AC"/>
    <w:rsid w:val="00794217"/>
    <w:rsid w:val="007A2664"/>
    <w:rsid w:val="007B41E2"/>
    <w:rsid w:val="007C3101"/>
    <w:rsid w:val="007C4CB9"/>
    <w:rsid w:val="007D29B6"/>
    <w:rsid w:val="007D4101"/>
    <w:rsid w:val="007E4C54"/>
    <w:rsid w:val="007F6A7D"/>
    <w:rsid w:val="00805A1B"/>
    <w:rsid w:val="00807A49"/>
    <w:rsid w:val="008123E1"/>
    <w:rsid w:val="00826054"/>
    <w:rsid w:val="00827F91"/>
    <w:rsid w:val="008425B6"/>
    <w:rsid w:val="0087546C"/>
    <w:rsid w:val="00886230"/>
    <w:rsid w:val="00891122"/>
    <w:rsid w:val="008C3C55"/>
    <w:rsid w:val="008C7219"/>
    <w:rsid w:val="008C7692"/>
    <w:rsid w:val="008D4A48"/>
    <w:rsid w:val="008D5A0A"/>
    <w:rsid w:val="008E130A"/>
    <w:rsid w:val="008F23C7"/>
    <w:rsid w:val="00911761"/>
    <w:rsid w:val="00922C86"/>
    <w:rsid w:val="00922EAC"/>
    <w:rsid w:val="009257D7"/>
    <w:rsid w:val="00940E5F"/>
    <w:rsid w:val="00961CBF"/>
    <w:rsid w:val="0096686C"/>
    <w:rsid w:val="0097056F"/>
    <w:rsid w:val="00971F94"/>
    <w:rsid w:val="0098734B"/>
    <w:rsid w:val="0099630C"/>
    <w:rsid w:val="009E5BB0"/>
    <w:rsid w:val="00A00F4D"/>
    <w:rsid w:val="00A47E48"/>
    <w:rsid w:val="00A602C2"/>
    <w:rsid w:val="00A62B0B"/>
    <w:rsid w:val="00A86206"/>
    <w:rsid w:val="00A96E5E"/>
    <w:rsid w:val="00AD26B2"/>
    <w:rsid w:val="00AD3A91"/>
    <w:rsid w:val="00B17156"/>
    <w:rsid w:val="00B33D4D"/>
    <w:rsid w:val="00B41A56"/>
    <w:rsid w:val="00B605B7"/>
    <w:rsid w:val="00B72D3D"/>
    <w:rsid w:val="00B93B25"/>
    <w:rsid w:val="00BA4F06"/>
    <w:rsid w:val="00BB025B"/>
    <w:rsid w:val="00BB0644"/>
    <w:rsid w:val="00BC7F8A"/>
    <w:rsid w:val="00BD36A7"/>
    <w:rsid w:val="00BE3D85"/>
    <w:rsid w:val="00C17C05"/>
    <w:rsid w:val="00C2527B"/>
    <w:rsid w:val="00C36F9D"/>
    <w:rsid w:val="00C37C4A"/>
    <w:rsid w:val="00C41C49"/>
    <w:rsid w:val="00C42277"/>
    <w:rsid w:val="00C45555"/>
    <w:rsid w:val="00C47BEE"/>
    <w:rsid w:val="00C63F9C"/>
    <w:rsid w:val="00C777D6"/>
    <w:rsid w:val="00C77A16"/>
    <w:rsid w:val="00C81246"/>
    <w:rsid w:val="00CA10A6"/>
    <w:rsid w:val="00CC443D"/>
    <w:rsid w:val="00CC4DB1"/>
    <w:rsid w:val="00CD07BA"/>
    <w:rsid w:val="00CE2990"/>
    <w:rsid w:val="00CE7023"/>
    <w:rsid w:val="00CF0E46"/>
    <w:rsid w:val="00D21BDB"/>
    <w:rsid w:val="00D74B1E"/>
    <w:rsid w:val="00D87EB2"/>
    <w:rsid w:val="00DB3E8E"/>
    <w:rsid w:val="00DB5AC6"/>
    <w:rsid w:val="00DD0114"/>
    <w:rsid w:val="00E05561"/>
    <w:rsid w:val="00E13488"/>
    <w:rsid w:val="00E1401C"/>
    <w:rsid w:val="00E25FA5"/>
    <w:rsid w:val="00E3578F"/>
    <w:rsid w:val="00E476B5"/>
    <w:rsid w:val="00E526CF"/>
    <w:rsid w:val="00E543DB"/>
    <w:rsid w:val="00E66BE1"/>
    <w:rsid w:val="00E67928"/>
    <w:rsid w:val="00E76BF2"/>
    <w:rsid w:val="00E82FAF"/>
    <w:rsid w:val="00E83D4D"/>
    <w:rsid w:val="00E85147"/>
    <w:rsid w:val="00E85618"/>
    <w:rsid w:val="00EB16DB"/>
    <w:rsid w:val="00EB7891"/>
    <w:rsid w:val="00EC6C40"/>
    <w:rsid w:val="00ED16E2"/>
    <w:rsid w:val="00EE4C34"/>
    <w:rsid w:val="00EF1E90"/>
    <w:rsid w:val="00EF3FBF"/>
    <w:rsid w:val="00EF46C6"/>
    <w:rsid w:val="00EF7DD6"/>
    <w:rsid w:val="00F00D58"/>
    <w:rsid w:val="00F07A5F"/>
    <w:rsid w:val="00F759D8"/>
    <w:rsid w:val="00F816EE"/>
    <w:rsid w:val="00FC0FAD"/>
    <w:rsid w:val="00FE6E3E"/>
    <w:rsid w:val="00FF50B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61A55F51"/>
  <w15:chartTrackingRefBased/>
  <w15:docId w15:val="{85BF8D91-4E0A-47C5-BAEC-38544FD55A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HTML Keyboard"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sdException w:name="Smart Link Error" w:semiHidden="1" w:uiPriority="99" w:unhideWhenUsed="1"/>
  </w:latentStyles>
  <w:style w:type="paragraph" w:default="1" w:styleId="Normal">
    <w:name w:val="Normal"/>
    <w:qFormat/>
    <w:rsid w:val="000A08D2"/>
    <w:rPr>
      <w:rFonts w:ascii="Avenir 35" w:hAnsi="Avenir 35"/>
      <w:sz w:val="24"/>
      <w:szCs w:val="24"/>
      <w:lang w:val="en-US" w:eastAsia="en-US"/>
    </w:rPr>
  </w:style>
  <w:style w:type="paragraph" w:styleId="Heading1">
    <w:name w:val="heading 1"/>
    <w:basedOn w:val="Normal"/>
    <w:next w:val="Normal"/>
    <w:qFormat/>
    <w:rsid w:val="003F05B6"/>
    <w:pPr>
      <w:keepNext/>
      <w:spacing w:before="240" w:after="60"/>
      <w:outlineLvl w:val="0"/>
    </w:pPr>
    <w:rPr>
      <w:rFonts w:cs="Arial"/>
      <w:b/>
      <w:bCs/>
      <w:kern w:val="32"/>
      <w:sz w:val="32"/>
      <w:szCs w:val="32"/>
    </w:rPr>
  </w:style>
  <w:style w:type="paragraph" w:styleId="Heading2">
    <w:name w:val="heading 2"/>
    <w:basedOn w:val="Normal"/>
    <w:next w:val="Normal"/>
    <w:qFormat/>
    <w:rsid w:val="003F05B6"/>
    <w:pPr>
      <w:keepNext/>
      <w:spacing w:before="240" w:after="60"/>
      <w:outlineLvl w:val="1"/>
    </w:pPr>
    <w:rPr>
      <w:rFonts w:cs="Arial"/>
      <w:b/>
      <w:bCs/>
      <w:i/>
      <w:iCs/>
      <w:sz w:val="28"/>
      <w:szCs w:val="28"/>
    </w:rPr>
  </w:style>
  <w:style w:type="paragraph" w:styleId="Heading3">
    <w:name w:val="heading 3"/>
    <w:basedOn w:val="Normal"/>
    <w:next w:val="Normal"/>
    <w:qFormat/>
    <w:rsid w:val="003F05B6"/>
    <w:pPr>
      <w:keepNext/>
      <w:spacing w:before="240" w:after="60"/>
      <w:outlineLvl w:val="2"/>
    </w:pPr>
    <w:rPr>
      <w:rFonts w:cs="Arial"/>
      <w:b/>
      <w:bCs/>
      <w:sz w:val="26"/>
      <w:szCs w:val="26"/>
    </w:rPr>
  </w:style>
  <w:style w:type="paragraph" w:styleId="Heading7">
    <w:name w:val="heading 7"/>
    <w:basedOn w:val="Normal"/>
    <w:next w:val="Normal"/>
    <w:link w:val="Heading7Char"/>
    <w:qFormat/>
    <w:rsid w:val="006F1BB9"/>
    <w:pPr>
      <w:spacing w:before="240" w:after="60"/>
      <w:outlineLvl w:val="6"/>
    </w:pPr>
    <w:rPr>
      <w:rFonts w:ascii="Times New Roman" w:hAnsi="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186AC6"/>
    <w:pPr>
      <w:tabs>
        <w:tab w:val="center" w:pos="4320"/>
        <w:tab w:val="right" w:pos="8640"/>
      </w:tabs>
    </w:pPr>
  </w:style>
  <w:style w:type="paragraph" w:styleId="Footer">
    <w:name w:val="footer"/>
    <w:basedOn w:val="Normal"/>
    <w:rsid w:val="00186AC6"/>
    <w:pPr>
      <w:tabs>
        <w:tab w:val="center" w:pos="4320"/>
        <w:tab w:val="right" w:pos="8640"/>
      </w:tabs>
    </w:pPr>
  </w:style>
  <w:style w:type="table" w:styleId="TableGrid">
    <w:name w:val="Table Grid"/>
    <w:basedOn w:val="TableNormal"/>
    <w:rsid w:val="00186AC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3A0A21"/>
    <w:rPr>
      <w:rFonts w:ascii="Tahoma" w:hAnsi="Tahoma" w:cs="Tahoma"/>
      <w:sz w:val="16"/>
      <w:szCs w:val="16"/>
    </w:rPr>
  </w:style>
  <w:style w:type="paragraph" w:styleId="ListParagraph">
    <w:name w:val="List Paragraph"/>
    <w:basedOn w:val="Normal"/>
    <w:uiPriority w:val="34"/>
    <w:qFormat/>
    <w:rsid w:val="0004174C"/>
    <w:pPr>
      <w:ind w:left="720"/>
    </w:pPr>
  </w:style>
  <w:style w:type="character" w:customStyle="1" w:styleId="Heading7Char">
    <w:name w:val="Heading 7 Char"/>
    <w:link w:val="Heading7"/>
    <w:rsid w:val="006F1BB9"/>
    <w:rPr>
      <w:sz w:val="24"/>
      <w:szCs w:val="24"/>
      <w:lang w:val="en-US" w:eastAsia="en-US"/>
    </w:rPr>
  </w:style>
  <w:style w:type="character" w:styleId="Hyperlink">
    <w:name w:val="Hyperlink"/>
    <w:rsid w:val="00C36F9D"/>
    <w:rPr>
      <w:color w:val="0000FF"/>
      <w:u w:val="single"/>
    </w:rPr>
  </w:style>
  <w:style w:type="paragraph" w:styleId="NormalWeb">
    <w:name w:val="Normal (Web)"/>
    <w:basedOn w:val="Normal"/>
    <w:uiPriority w:val="99"/>
    <w:rsid w:val="00C36F9D"/>
    <w:pPr>
      <w:spacing w:before="100" w:beforeAutospacing="1" w:after="100" w:afterAutospacing="1"/>
    </w:pPr>
    <w:rPr>
      <w:rFonts w:ascii="Times New Roman" w:hAnsi="Times New Roman"/>
      <w:lang w:val="en-GB" w:eastAsia="en-GB"/>
    </w:rPr>
  </w:style>
  <w:style w:type="paragraph" w:customStyle="1" w:styleId="about-image">
    <w:name w:val="about-image"/>
    <w:basedOn w:val="Normal"/>
    <w:rsid w:val="00C36F9D"/>
    <w:pPr>
      <w:spacing w:before="100" w:beforeAutospacing="1" w:after="100" w:afterAutospacing="1"/>
    </w:pPr>
    <w:rPr>
      <w:rFonts w:ascii="Times New Roman" w:hAnsi="Times New Roman"/>
      <w:lang w:val="en-GB" w:eastAsia="en-GB"/>
    </w:rPr>
  </w:style>
  <w:style w:type="character" w:customStyle="1" w:styleId="apple-converted-space">
    <w:name w:val="apple-converted-space"/>
    <w:rsid w:val="00C36F9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714468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8400B0-1B44-4669-BE83-559375861F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F3C35B3E</Template>
  <TotalTime>0</TotalTime>
  <Pages>5</Pages>
  <Words>1005</Words>
  <Characters>5992</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Post:</vt:lpstr>
    </vt:vector>
  </TitlesOfParts>
  <Company>Bristol Old Vic</Company>
  <LinksUpToDate>false</LinksUpToDate>
  <CharactersWithSpaces>6984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Post:</dc:title>
  <dc:subject/>
  <dc:creator>Nigel Gardner</dc:creator>
  <cp:keywords/>
  <cp:lastModifiedBy>Fiona Baptiste</cp:lastModifiedBy>
  <cp:revision>2</cp:revision>
  <cp:lastPrinted>2019-05-01T08:35:00Z</cp:lastPrinted>
  <dcterms:created xsi:type="dcterms:W3CDTF">2019-09-11T09:39:00Z</dcterms:created>
  <dcterms:modified xsi:type="dcterms:W3CDTF">2019-09-11T09:39:00Z</dcterms:modified>
</cp:coreProperties>
</file>